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Look w:val="0600" w:firstRow="0" w:lastRow="0" w:firstColumn="0" w:lastColumn="0" w:noHBand="1" w:noVBand="1"/>
        <w:tblDescription w:val="Layout table"/>
      </w:tblPr>
      <w:tblGrid>
        <w:gridCol w:w="5400"/>
        <w:gridCol w:w="5400"/>
      </w:tblGrid>
      <w:tr w:rsidR="004F0D34" w:rsidRPr="00FE0AEA" w14:paraId="792F6BE9" w14:textId="77777777" w:rsidTr="007B09C3">
        <w:trPr>
          <w:trHeight w:val="2790"/>
        </w:trPr>
        <w:tc>
          <w:tcPr>
            <w:tcW w:w="5400" w:type="dxa"/>
            <w:vAlign w:val="bottom"/>
          </w:tcPr>
          <w:p w14:paraId="51DB2141" w14:textId="317E2F9C" w:rsidR="004F0D34" w:rsidRPr="002402C2" w:rsidRDefault="00D65DB9" w:rsidP="00D65DB9">
            <w:pPr>
              <w:pStyle w:val="Title"/>
              <w:ind w:left="0"/>
              <w:rPr>
                <w:szCs w:val="48"/>
              </w:rPr>
            </w:pPr>
            <w:bookmarkStart w:id="0" w:name="_Hlk39833570"/>
            <w:bookmarkStart w:id="1" w:name="_Hlk18303436"/>
            <w:bookmarkEnd w:id="0"/>
            <w:r w:rsidRPr="002402C2">
              <w:rPr>
                <w:szCs w:val="48"/>
              </w:rPr>
              <w:t>Forest Ridge PTA Newsletter</w:t>
            </w:r>
          </w:p>
        </w:tc>
        <w:tc>
          <w:tcPr>
            <w:tcW w:w="5400" w:type="dxa"/>
          </w:tcPr>
          <w:sdt>
            <w:sdtPr>
              <w:alias w:val="Enter date:"/>
              <w:tag w:val=""/>
              <w:id w:val="-796832915"/>
              <w:placeholder>
                <w:docPart w:val="7CAFD7A268614682980ED39206574DEA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E979B58" w14:textId="156E080F" w:rsidR="004F0D34" w:rsidRPr="00FE0AEA" w:rsidRDefault="002022E7" w:rsidP="007F74B6">
                <w:pPr>
                  <w:pStyle w:val="NewsletterDate"/>
                </w:pPr>
                <w:r>
                  <w:t>June</w:t>
                </w:r>
                <w:r w:rsidR="006E31B9">
                  <w:t xml:space="preserve"> 2020</w:t>
                </w:r>
              </w:p>
            </w:sdtContent>
          </w:sdt>
        </w:tc>
      </w:tr>
      <w:tr w:rsidR="00AA72C5" w:rsidRPr="00156AFB" w14:paraId="7D1CF3E7" w14:textId="77777777" w:rsidTr="007B09C3">
        <w:trPr>
          <w:trHeight w:val="10898"/>
        </w:trPr>
        <w:tc>
          <w:tcPr>
            <w:tcW w:w="5400" w:type="dxa"/>
            <w:tcMar>
              <w:left w:w="115" w:type="dxa"/>
              <w:right w:w="288" w:type="dxa"/>
            </w:tcMar>
          </w:tcPr>
          <w:p w14:paraId="0BABADC8" w14:textId="77777777" w:rsidR="00D65DB9" w:rsidRPr="009B1F1A" w:rsidRDefault="00D65DB9" w:rsidP="007F74B6">
            <w:pPr>
              <w:rPr>
                <w:sz w:val="18"/>
                <w:szCs w:val="18"/>
              </w:rPr>
            </w:pPr>
          </w:p>
          <w:p w14:paraId="4DA6581B" w14:textId="06F37972" w:rsidR="00D65DB9" w:rsidRPr="009B1F1A" w:rsidRDefault="00D65DB9" w:rsidP="007F74B6">
            <w:pPr>
              <w:rPr>
                <w:sz w:val="18"/>
                <w:szCs w:val="18"/>
              </w:rPr>
            </w:pPr>
            <w:r w:rsidRPr="009B1F1A">
              <w:rPr>
                <w:sz w:val="18"/>
                <w:szCs w:val="18"/>
              </w:rPr>
              <w:t>Dear Forest Ridge Families</w:t>
            </w:r>
            <w:r w:rsidR="00FB1BBA" w:rsidRPr="009B1F1A">
              <w:rPr>
                <w:sz w:val="18"/>
                <w:szCs w:val="18"/>
              </w:rPr>
              <w:t>,</w:t>
            </w:r>
          </w:p>
          <w:p w14:paraId="2609EB4A" w14:textId="45789C17" w:rsidR="00D65DB9" w:rsidRPr="009B1F1A" w:rsidRDefault="00D65DB9" w:rsidP="007F74B6">
            <w:pPr>
              <w:rPr>
                <w:sz w:val="18"/>
                <w:szCs w:val="18"/>
              </w:rPr>
            </w:pPr>
          </w:p>
          <w:p w14:paraId="4A711B0A" w14:textId="79032C3B" w:rsidR="0099425A" w:rsidRDefault="00BD39D2" w:rsidP="002022E7">
            <w:pPr>
              <w:rPr>
                <w:sz w:val="18"/>
                <w:szCs w:val="18"/>
              </w:rPr>
            </w:pPr>
            <w:r w:rsidRPr="009B1F1A">
              <w:rPr>
                <w:sz w:val="18"/>
                <w:szCs w:val="18"/>
              </w:rPr>
              <w:t xml:space="preserve">     </w:t>
            </w:r>
            <w:r w:rsidR="002022E7">
              <w:rPr>
                <w:sz w:val="18"/>
                <w:szCs w:val="18"/>
              </w:rPr>
              <w:t>As we wrap up our 2019-2020 school year, we want to say thank you for all of your support &amp; participation in our events throughout the year.  We hope you enjoyed what we planned</w:t>
            </w:r>
            <w:r w:rsidR="002D1F72">
              <w:rPr>
                <w:sz w:val="18"/>
                <w:szCs w:val="18"/>
              </w:rPr>
              <w:t xml:space="preserve">. Our PTA wouldn’t be able to do what we do without you.  </w:t>
            </w:r>
            <w:r w:rsidR="00E80538">
              <w:rPr>
                <w:sz w:val="18"/>
                <w:szCs w:val="18"/>
              </w:rPr>
              <w:t xml:space="preserve">With your help through memberships, attending our dine outs, Family Fun Night, Craft &amp; Vendor Fair, Domino’s Slice the Price, Scholastic Book Fair, &amp; </w:t>
            </w:r>
            <w:proofErr w:type="spellStart"/>
            <w:r w:rsidR="00E80538">
              <w:rPr>
                <w:sz w:val="18"/>
                <w:szCs w:val="18"/>
              </w:rPr>
              <w:t>Smencils</w:t>
            </w:r>
            <w:proofErr w:type="spellEnd"/>
            <w:r w:rsidR="00E80538">
              <w:rPr>
                <w:sz w:val="18"/>
                <w:szCs w:val="18"/>
              </w:rPr>
              <w:t xml:space="preserve">, we were able to do the following things: $1,500 in Teacher Grants, $6,000 for Intramurals &amp; clubs, </w:t>
            </w:r>
            <w:r w:rsidR="00B16DF8">
              <w:rPr>
                <w:sz w:val="18"/>
                <w:szCs w:val="18"/>
              </w:rPr>
              <w:t>$950 towards</w:t>
            </w:r>
            <w:r w:rsidR="00E80538">
              <w:rPr>
                <w:sz w:val="18"/>
                <w:szCs w:val="18"/>
              </w:rPr>
              <w:t xml:space="preserve"> books to the school libraries, BOO-</w:t>
            </w:r>
            <w:proofErr w:type="spellStart"/>
            <w:r w:rsidR="00E80538">
              <w:rPr>
                <w:sz w:val="18"/>
                <w:szCs w:val="18"/>
              </w:rPr>
              <w:t>ingo</w:t>
            </w:r>
            <w:proofErr w:type="spellEnd"/>
            <w:r w:rsidR="00E80538">
              <w:rPr>
                <w:sz w:val="18"/>
                <w:szCs w:val="18"/>
              </w:rPr>
              <w:t xml:space="preserve"> &amp; Trunk-or-Treat, &amp; Sock Hop.  </w:t>
            </w:r>
            <w:r w:rsidR="00807FE7">
              <w:rPr>
                <w:sz w:val="18"/>
                <w:szCs w:val="18"/>
              </w:rPr>
              <w:t xml:space="preserve">Our team is looking to fill some of our board positions due to people moving up to the next school level. There are 2 V.P.’s at Ridge, 2 V.P.’s at Kerkstra, &amp; an Art Chairperson available.  If you want to help make an impact on our schools, our community, &amp; especially our children please contact Tracy Zerinskas </w:t>
            </w:r>
            <w:r w:rsidR="002D1F72">
              <w:rPr>
                <w:sz w:val="18"/>
                <w:szCs w:val="18"/>
              </w:rPr>
              <w:t>at</w:t>
            </w:r>
            <w:r w:rsidR="00807FE7">
              <w:rPr>
                <w:sz w:val="18"/>
                <w:szCs w:val="18"/>
              </w:rPr>
              <w:t xml:space="preserve"> </w:t>
            </w:r>
            <w:hyperlink r:id="rId10" w:history="1">
              <w:r w:rsidR="00807FE7" w:rsidRPr="00617A94">
                <w:rPr>
                  <w:rStyle w:val="Hyperlink"/>
                  <w:sz w:val="18"/>
                  <w:szCs w:val="18"/>
                </w:rPr>
                <w:t>d142ptapresident@gmail.com</w:t>
              </w:r>
            </w:hyperlink>
            <w:r w:rsidR="00807FE7">
              <w:rPr>
                <w:sz w:val="18"/>
                <w:szCs w:val="18"/>
              </w:rPr>
              <w:t xml:space="preserve"> or send us a message on Facebook Messenger</w:t>
            </w:r>
            <w:r w:rsidR="00A62F16">
              <w:rPr>
                <w:sz w:val="18"/>
                <w:szCs w:val="18"/>
              </w:rPr>
              <w:t>.</w:t>
            </w:r>
            <w:r w:rsidR="00807FE7">
              <w:rPr>
                <w:sz w:val="18"/>
                <w:szCs w:val="18"/>
              </w:rPr>
              <w:t xml:space="preserve"> </w:t>
            </w:r>
          </w:p>
          <w:p w14:paraId="26E3FFA1" w14:textId="20388050" w:rsidR="00807FE7" w:rsidRDefault="00807FE7" w:rsidP="002022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We will have one last dine out to kick off the summer. On our last day of school, </w:t>
            </w:r>
            <w:r w:rsidRPr="00807FE7">
              <w:rPr>
                <w:b/>
                <w:bCs/>
                <w:sz w:val="18"/>
                <w:szCs w:val="18"/>
              </w:rPr>
              <w:t>June 9</w:t>
            </w:r>
            <w:r w:rsidRPr="00807FE7">
              <w:rPr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sz w:val="18"/>
                <w:szCs w:val="18"/>
              </w:rPr>
              <w:t xml:space="preserve">, we will be heading over to </w:t>
            </w:r>
            <w:r w:rsidRPr="00807FE7">
              <w:rPr>
                <w:b/>
                <w:bCs/>
                <w:sz w:val="18"/>
                <w:szCs w:val="18"/>
              </w:rPr>
              <w:t>Oberweis</w:t>
            </w:r>
            <w:r>
              <w:rPr>
                <w:sz w:val="18"/>
                <w:szCs w:val="18"/>
              </w:rPr>
              <w:t xml:space="preserve"> for so yummy ice cream.  You can come anytime from 10am-10pm and you need to bring in the flyer. There’s one at the bottom of the newsletter or you can print one from our website.  </w:t>
            </w:r>
            <w:r w:rsidR="002D1F72">
              <w:rPr>
                <w:sz w:val="18"/>
                <w:szCs w:val="18"/>
              </w:rPr>
              <w:t xml:space="preserve">Hope you can come out one last time to support us. </w:t>
            </w:r>
          </w:p>
          <w:p w14:paraId="6F3EACC8" w14:textId="5E086111" w:rsidR="002D1F72" w:rsidRDefault="002D1F72" w:rsidP="002022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We will be doing </w:t>
            </w:r>
            <w:r w:rsidRPr="002D1F72">
              <w:rPr>
                <w:b/>
                <w:bCs/>
                <w:sz w:val="18"/>
                <w:szCs w:val="18"/>
              </w:rPr>
              <w:t>School Supply Kits</w:t>
            </w:r>
            <w:r>
              <w:rPr>
                <w:sz w:val="18"/>
                <w:szCs w:val="18"/>
              </w:rPr>
              <w:t xml:space="preserve"> again this year.  More information will be emailed over the summer with </w:t>
            </w:r>
            <w:r w:rsidR="00C14343">
              <w:rPr>
                <w:sz w:val="18"/>
                <w:szCs w:val="18"/>
              </w:rPr>
              <w:t xml:space="preserve">additional </w:t>
            </w:r>
            <w:r>
              <w:rPr>
                <w:sz w:val="18"/>
                <w:szCs w:val="18"/>
              </w:rPr>
              <w:t>details.  We will also post this info on Facebook, Twitter, &amp; our webpage</w:t>
            </w:r>
            <w:r w:rsidR="00A52742">
              <w:rPr>
                <w:sz w:val="18"/>
                <w:szCs w:val="18"/>
              </w:rPr>
              <w:t xml:space="preserve"> </w:t>
            </w:r>
            <w:r w:rsidR="00E42A8D">
              <w:rPr>
                <w:sz w:val="18"/>
                <w:szCs w:val="18"/>
              </w:rPr>
              <w:t>when</w:t>
            </w:r>
            <w:r w:rsidR="00A52742">
              <w:rPr>
                <w:sz w:val="18"/>
                <w:szCs w:val="18"/>
              </w:rPr>
              <w:t xml:space="preserve"> it’s available.</w:t>
            </w:r>
          </w:p>
          <w:p w14:paraId="3B03E467" w14:textId="56E13F7B" w:rsidR="002022E7" w:rsidRDefault="0099425A" w:rsidP="002022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2022E7">
              <w:rPr>
                <w:sz w:val="18"/>
                <w:szCs w:val="18"/>
              </w:rPr>
              <w:t xml:space="preserve">  </w:t>
            </w:r>
            <w:r w:rsidR="00A52742">
              <w:rPr>
                <w:sz w:val="18"/>
                <w:szCs w:val="18"/>
              </w:rPr>
              <w:t xml:space="preserve">Next, </w:t>
            </w:r>
            <w:r w:rsidR="00C14343">
              <w:rPr>
                <w:sz w:val="18"/>
                <w:szCs w:val="18"/>
              </w:rPr>
              <w:t xml:space="preserve">we </w:t>
            </w:r>
            <w:r w:rsidR="002022E7">
              <w:rPr>
                <w:sz w:val="18"/>
                <w:szCs w:val="18"/>
              </w:rPr>
              <w:t>want to thank our teachers, staff, and administration for everything that you d</w:t>
            </w:r>
            <w:r w:rsidR="00091AFC">
              <w:rPr>
                <w:sz w:val="18"/>
                <w:szCs w:val="18"/>
              </w:rPr>
              <w:t>id</w:t>
            </w:r>
            <w:r w:rsidR="002022E7">
              <w:rPr>
                <w:sz w:val="18"/>
                <w:szCs w:val="18"/>
              </w:rPr>
              <w:t xml:space="preserve"> for our students throughout the year. </w:t>
            </w:r>
            <w:r w:rsidR="00091AFC">
              <w:rPr>
                <w:sz w:val="18"/>
                <w:szCs w:val="18"/>
              </w:rPr>
              <w:t xml:space="preserve">We weren’t expecting the year to end the way it did but you stepped up to </w:t>
            </w:r>
            <w:r w:rsidR="007B727F">
              <w:rPr>
                <w:sz w:val="18"/>
                <w:szCs w:val="18"/>
              </w:rPr>
              <w:t xml:space="preserve">the </w:t>
            </w:r>
            <w:r w:rsidR="00091AFC">
              <w:rPr>
                <w:sz w:val="18"/>
                <w:szCs w:val="18"/>
              </w:rPr>
              <w:t xml:space="preserve">challenge with a lot of unknowns.  </w:t>
            </w:r>
            <w:r w:rsidR="007B727F">
              <w:rPr>
                <w:sz w:val="18"/>
                <w:szCs w:val="18"/>
              </w:rPr>
              <w:t xml:space="preserve">Thank you and we </w:t>
            </w:r>
            <w:r>
              <w:rPr>
                <w:sz w:val="18"/>
                <w:szCs w:val="18"/>
              </w:rPr>
              <w:t>appreciate all of your support</w:t>
            </w:r>
            <w:r w:rsidR="00920BFF">
              <w:rPr>
                <w:sz w:val="18"/>
                <w:szCs w:val="18"/>
              </w:rPr>
              <w:t xml:space="preserve"> especially coming to our events. It meant the </w:t>
            </w:r>
            <w:r w:rsidR="00CE08D8">
              <w:rPr>
                <w:sz w:val="18"/>
                <w:szCs w:val="18"/>
              </w:rPr>
              <w:t xml:space="preserve">world to us.  </w:t>
            </w:r>
          </w:p>
          <w:p w14:paraId="0D8486F8" w14:textId="73543DA0" w:rsidR="00F17506" w:rsidRDefault="002022E7" w:rsidP="002022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</w:t>
            </w:r>
            <w:r w:rsidR="00A52742">
              <w:rPr>
                <w:sz w:val="18"/>
                <w:szCs w:val="18"/>
              </w:rPr>
              <w:t xml:space="preserve">Finally, </w:t>
            </w:r>
            <w:r>
              <w:rPr>
                <w:sz w:val="18"/>
                <w:szCs w:val="18"/>
              </w:rPr>
              <w:t>I especially want to thank my PTA team</w:t>
            </w:r>
            <w:r w:rsidR="00CE08D8">
              <w:rPr>
                <w:sz w:val="18"/>
                <w:szCs w:val="18"/>
              </w:rPr>
              <w:t>!!! T</w:t>
            </w:r>
            <w:r w:rsidR="00E80538">
              <w:rPr>
                <w:sz w:val="18"/>
                <w:szCs w:val="18"/>
              </w:rPr>
              <w:t>heir names &amp; positions are on the right side of the page</w:t>
            </w:r>
            <w:r w:rsidR="00CE08D8">
              <w:rPr>
                <w:sz w:val="18"/>
                <w:szCs w:val="18"/>
              </w:rPr>
              <w:t xml:space="preserve">. James </w:t>
            </w:r>
            <w:proofErr w:type="spellStart"/>
            <w:r w:rsidR="00CE08D8">
              <w:rPr>
                <w:sz w:val="18"/>
                <w:szCs w:val="18"/>
              </w:rPr>
              <w:t>Dolittle</w:t>
            </w:r>
            <w:proofErr w:type="spellEnd"/>
            <w:r w:rsidR="00CE08D8">
              <w:rPr>
                <w:sz w:val="18"/>
                <w:szCs w:val="18"/>
              </w:rPr>
              <w:t xml:space="preserve"> once said </w:t>
            </w:r>
            <w:r w:rsidR="00CE08D8" w:rsidRPr="00CE08D8">
              <w:rPr>
                <w:i/>
                <w:iCs/>
                <w:sz w:val="18"/>
                <w:szCs w:val="18"/>
              </w:rPr>
              <w:t>“There’s nothing stronger than the heart of a volunteer.”</w:t>
            </w:r>
            <w:r>
              <w:rPr>
                <w:sz w:val="18"/>
                <w:szCs w:val="18"/>
              </w:rPr>
              <w:t xml:space="preserve"> </w:t>
            </w:r>
            <w:r w:rsidR="00CE08D8">
              <w:rPr>
                <w:sz w:val="18"/>
                <w:szCs w:val="18"/>
              </w:rPr>
              <w:t xml:space="preserve"> This is especially true for them! </w:t>
            </w:r>
            <w:r>
              <w:rPr>
                <w:sz w:val="18"/>
                <w:szCs w:val="18"/>
              </w:rPr>
              <w:t xml:space="preserve">Without you we wouldn’t have a PTA. You put in long hours on top of your regular day to things like work, your child’s schedules, other places you volunteer, &amp; just life itself. Your hard work has not gone unnoticed.  </w:t>
            </w:r>
            <w:r w:rsidR="0099425A">
              <w:rPr>
                <w:sz w:val="18"/>
                <w:szCs w:val="18"/>
              </w:rPr>
              <w:t xml:space="preserve">You go ABOVE &amp; BEYOND </w:t>
            </w:r>
            <w:r w:rsidR="007B727F">
              <w:rPr>
                <w:sz w:val="18"/>
                <w:szCs w:val="18"/>
              </w:rPr>
              <w:t xml:space="preserve">for our schools &amp; kids. </w:t>
            </w:r>
            <w:r w:rsidR="00CE08D8">
              <w:rPr>
                <w:sz w:val="18"/>
                <w:szCs w:val="18"/>
              </w:rPr>
              <w:t>I can’t thank you enough for how amazing you all are.  Each on</w:t>
            </w:r>
            <w:r w:rsidR="00E27B90">
              <w:rPr>
                <w:sz w:val="18"/>
                <w:szCs w:val="18"/>
              </w:rPr>
              <w:t>e</w:t>
            </w:r>
            <w:r w:rsidR="00CE08D8">
              <w:rPr>
                <w:sz w:val="18"/>
                <w:szCs w:val="18"/>
              </w:rPr>
              <w:t xml:space="preserve"> of you has a special talent &amp; uniqueness </w:t>
            </w:r>
            <w:r w:rsidR="00E27B90">
              <w:rPr>
                <w:sz w:val="18"/>
                <w:szCs w:val="18"/>
              </w:rPr>
              <w:t xml:space="preserve">that you bring to PTA.  With your skills and passion, we’ve been able to exceed our vison this year.  Thank you for making my first year as president a memorable on. </w:t>
            </w:r>
          </w:p>
          <w:p w14:paraId="1A7F74D0" w14:textId="68B8D58D" w:rsidR="00F17506" w:rsidRDefault="00B2476D" w:rsidP="009B1F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r w:rsidR="00F17506">
              <w:rPr>
                <w:sz w:val="18"/>
                <w:szCs w:val="18"/>
              </w:rPr>
              <w:t xml:space="preserve">     </w:t>
            </w:r>
          </w:p>
          <w:p w14:paraId="41C687D3" w14:textId="15E56162" w:rsidR="00B2476D" w:rsidRDefault="00F17506" w:rsidP="00B247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Thank you again for a great year!</w:t>
            </w:r>
          </w:p>
          <w:p w14:paraId="1BD5BA4E" w14:textId="77777777" w:rsidR="00A52742" w:rsidRDefault="00A52742" w:rsidP="00B2476D">
            <w:pPr>
              <w:rPr>
                <w:sz w:val="18"/>
                <w:szCs w:val="18"/>
              </w:rPr>
            </w:pPr>
          </w:p>
          <w:p w14:paraId="0E9409AF" w14:textId="5CFF1B48" w:rsidR="002402C2" w:rsidRPr="009B1F1A" w:rsidRDefault="00F17506" w:rsidP="00B2476D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F17506">
              <w:rPr>
                <w:b/>
                <w:bCs/>
                <w:i/>
                <w:iCs/>
                <w:sz w:val="18"/>
                <w:szCs w:val="18"/>
              </w:rPr>
              <w:t xml:space="preserve">Tracy Zerinskas &amp; </w:t>
            </w:r>
            <w:r w:rsidR="009B1F1A" w:rsidRPr="00F17506">
              <w:rPr>
                <w:b/>
                <w:bCs/>
                <w:i/>
                <w:iCs/>
                <w:sz w:val="18"/>
                <w:szCs w:val="18"/>
              </w:rPr>
              <w:t>Your</w:t>
            </w:r>
            <w:r w:rsidR="009B1F1A" w:rsidRPr="009B1F1A">
              <w:rPr>
                <w:b/>
                <w:bCs/>
                <w:i/>
                <w:iCs/>
                <w:sz w:val="18"/>
                <w:szCs w:val="18"/>
              </w:rPr>
              <w:t xml:space="preserve"> Forest Ridge PTA team</w:t>
            </w:r>
          </w:p>
        </w:tc>
        <w:tc>
          <w:tcPr>
            <w:tcW w:w="5400" w:type="dxa"/>
            <w:tcMar>
              <w:left w:w="288" w:type="dxa"/>
              <w:right w:w="115" w:type="dxa"/>
            </w:tcMar>
          </w:tcPr>
          <w:p w14:paraId="604425FC" w14:textId="7E95B7CF" w:rsidR="00D72AB0" w:rsidRPr="00156AFB" w:rsidRDefault="00A24E1A" w:rsidP="007F74B6">
            <w:pPr>
              <w:pStyle w:val="SectionLabelALLCAPS"/>
              <w:rPr>
                <w:sz w:val="21"/>
                <w:szCs w:val="21"/>
              </w:rPr>
            </w:pPr>
            <w:r w:rsidRPr="00156AFB">
              <w:rPr>
                <w:sz w:val="21"/>
                <w:szCs w:val="21"/>
              </w:rPr>
              <w:t>Upcoming Events</w:t>
            </w:r>
          </w:p>
          <w:p w14:paraId="6DC4E2CB" w14:textId="77777777" w:rsidR="007C078C" w:rsidRDefault="007C078C" w:rsidP="00646895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June 9</w:t>
            </w:r>
            <w:r w:rsidRPr="007C078C">
              <w:rPr>
                <w:b/>
                <w:bCs/>
                <w:sz w:val="21"/>
                <w:szCs w:val="21"/>
                <w:vertAlign w:val="superscript"/>
              </w:rPr>
              <w:t>th</w:t>
            </w:r>
            <w:r>
              <w:rPr>
                <w:b/>
                <w:bCs/>
                <w:sz w:val="21"/>
                <w:szCs w:val="21"/>
              </w:rPr>
              <w:t xml:space="preserve">-Oberweis Dine Out 10am-10pm***Must    </w:t>
            </w:r>
          </w:p>
          <w:p w14:paraId="77064FE8" w14:textId="51D2D0BD" w:rsidR="00F860A7" w:rsidRDefault="007C078C" w:rsidP="00646895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          Bring Flyer***</w:t>
            </w:r>
          </w:p>
          <w:p w14:paraId="0CF41902" w14:textId="0B70119C" w:rsidR="007C078C" w:rsidRDefault="007C078C" w:rsidP="00646895">
            <w:pPr>
              <w:rPr>
                <w:b/>
                <w:bCs/>
                <w:sz w:val="21"/>
                <w:szCs w:val="21"/>
              </w:rPr>
            </w:pPr>
          </w:p>
          <w:p w14:paraId="656043C5" w14:textId="27BDCBA8" w:rsidR="007C078C" w:rsidRDefault="007C078C" w:rsidP="00646895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Last Day of School June 9</w:t>
            </w:r>
            <w:r w:rsidRPr="007C078C">
              <w:rPr>
                <w:b/>
                <w:bCs/>
                <w:sz w:val="21"/>
                <w:szCs w:val="21"/>
                <w:vertAlign w:val="superscript"/>
              </w:rPr>
              <w:t>th</w:t>
            </w:r>
            <w:r>
              <w:rPr>
                <w:b/>
                <w:bCs/>
                <w:sz w:val="21"/>
                <w:szCs w:val="21"/>
              </w:rPr>
              <w:t>!! Enjoy your summer</w:t>
            </w:r>
          </w:p>
          <w:p w14:paraId="373AB4F0" w14:textId="55C1FAF8" w:rsidR="00592E42" w:rsidRDefault="00592E42" w:rsidP="00646895">
            <w:pPr>
              <w:rPr>
                <w:b/>
                <w:bCs/>
                <w:sz w:val="21"/>
                <w:szCs w:val="21"/>
              </w:rPr>
            </w:pPr>
          </w:p>
          <w:p w14:paraId="1219CC08" w14:textId="77777777" w:rsidR="00592E42" w:rsidRDefault="00592E42" w:rsidP="00646895">
            <w:pPr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*</w:t>
            </w:r>
            <w:r w:rsidRPr="00592E42">
              <w:rPr>
                <w:b/>
                <w:bCs/>
                <w:i/>
                <w:iCs/>
                <w:sz w:val="21"/>
                <w:szCs w:val="21"/>
              </w:rPr>
              <w:t xml:space="preserve">School Supply Kit order forms will be emailed over </w:t>
            </w:r>
          </w:p>
          <w:p w14:paraId="7E3AC72D" w14:textId="7CE6ECF2" w:rsidR="00F860A7" w:rsidRPr="00592E42" w:rsidRDefault="00592E42" w:rsidP="00646895">
            <w:pPr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 xml:space="preserve">         </w:t>
            </w:r>
            <w:r w:rsidRPr="00592E42">
              <w:rPr>
                <w:b/>
                <w:bCs/>
                <w:i/>
                <w:iCs/>
                <w:sz w:val="21"/>
                <w:szCs w:val="21"/>
              </w:rPr>
              <w:t>the summer</w:t>
            </w:r>
            <w:r w:rsidR="00E42A8D">
              <w:rPr>
                <w:b/>
                <w:bCs/>
                <w:i/>
                <w:iCs/>
                <w:sz w:val="21"/>
                <w:szCs w:val="21"/>
              </w:rPr>
              <w:t>.</w:t>
            </w:r>
          </w:p>
          <w:p w14:paraId="3CAA7E65" w14:textId="77777777" w:rsidR="00592E42" w:rsidRDefault="00592E42" w:rsidP="00646895">
            <w:pPr>
              <w:rPr>
                <w:b/>
                <w:bCs/>
                <w:sz w:val="21"/>
                <w:szCs w:val="21"/>
              </w:rPr>
            </w:pPr>
          </w:p>
          <w:p w14:paraId="07952240" w14:textId="77777777" w:rsidR="00592E42" w:rsidRPr="00592E42" w:rsidRDefault="002736EA" w:rsidP="00646895">
            <w:pPr>
              <w:rPr>
                <w:b/>
                <w:bCs/>
                <w:i/>
                <w:iCs/>
                <w:sz w:val="21"/>
                <w:szCs w:val="21"/>
              </w:rPr>
            </w:pPr>
            <w:r w:rsidRPr="00592E42">
              <w:rPr>
                <w:b/>
                <w:bCs/>
                <w:i/>
                <w:iCs/>
                <w:sz w:val="21"/>
                <w:szCs w:val="21"/>
              </w:rPr>
              <w:t>*</w:t>
            </w:r>
            <w:r w:rsidR="00F809BC" w:rsidRPr="00592E42">
              <w:rPr>
                <w:b/>
                <w:bCs/>
                <w:i/>
                <w:iCs/>
                <w:sz w:val="21"/>
                <w:szCs w:val="21"/>
              </w:rPr>
              <w:t xml:space="preserve">Stay up to date on what’s going on by following </w:t>
            </w:r>
            <w:proofErr w:type="gramStart"/>
            <w:r w:rsidR="00F809BC" w:rsidRPr="00592E42">
              <w:rPr>
                <w:b/>
                <w:bCs/>
                <w:i/>
                <w:iCs/>
                <w:sz w:val="21"/>
                <w:szCs w:val="21"/>
              </w:rPr>
              <w:t>our</w:t>
            </w:r>
            <w:proofErr w:type="gramEnd"/>
            <w:r w:rsidR="00F809BC" w:rsidRPr="00592E42">
              <w:rPr>
                <w:b/>
                <w:bCs/>
                <w:i/>
                <w:iCs/>
                <w:sz w:val="21"/>
                <w:szCs w:val="21"/>
              </w:rPr>
              <w:t xml:space="preserve"> </w:t>
            </w:r>
            <w:r w:rsidR="00592E42" w:rsidRPr="00592E42">
              <w:rPr>
                <w:b/>
                <w:bCs/>
                <w:i/>
                <w:iCs/>
                <w:sz w:val="21"/>
                <w:szCs w:val="21"/>
              </w:rPr>
              <w:t xml:space="preserve">   </w:t>
            </w:r>
          </w:p>
          <w:p w14:paraId="106D98D1" w14:textId="63852499" w:rsidR="00F809BC" w:rsidRPr="00592E42" w:rsidRDefault="00592E42" w:rsidP="00646895">
            <w:pPr>
              <w:rPr>
                <w:b/>
                <w:bCs/>
                <w:i/>
                <w:iCs/>
                <w:sz w:val="21"/>
                <w:szCs w:val="21"/>
              </w:rPr>
            </w:pPr>
            <w:r w:rsidRPr="00592E42">
              <w:rPr>
                <w:b/>
                <w:bCs/>
                <w:i/>
                <w:iCs/>
                <w:sz w:val="21"/>
                <w:szCs w:val="21"/>
              </w:rPr>
              <w:t xml:space="preserve">          </w:t>
            </w:r>
            <w:r w:rsidR="00F809BC" w:rsidRPr="00592E42">
              <w:rPr>
                <w:b/>
                <w:bCs/>
                <w:i/>
                <w:iCs/>
                <w:sz w:val="21"/>
                <w:szCs w:val="21"/>
              </w:rPr>
              <w:t xml:space="preserve">social </w:t>
            </w:r>
            <w:r w:rsidR="002736EA" w:rsidRPr="00592E42">
              <w:rPr>
                <w:b/>
                <w:bCs/>
                <w:i/>
                <w:iCs/>
                <w:sz w:val="21"/>
                <w:szCs w:val="21"/>
              </w:rPr>
              <w:t xml:space="preserve">media. </w:t>
            </w:r>
          </w:p>
          <w:p w14:paraId="7146C418" w14:textId="74918154" w:rsidR="00A71AC1" w:rsidRPr="00156AFB" w:rsidRDefault="000E496A" w:rsidP="00646895">
            <w:pPr>
              <w:pStyle w:val="Titl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</w:t>
            </w:r>
            <w:r w:rsidR="00A71AC1" w:rsidRPr="00156AFB">
              <w:rPr>
                <w:sz w:val="21"/>
                <w:szCs w:val="21"/>
              </w:rPr>
              <w:t>ollow us on:</w:t>
            </w:r>
          </w:p>
          <w:p w14:paraId="6EE6E1B7" w14:textId="77777777" w:rsidR="00072E2A" w:rsidRPr="00156AFB" w:rsidRDefault="00072E2A" w:rsidP="007F74B6">
            <w:pPr>
              <w:rPr>
                <w:b/>
                <w:bCs/>
                <w:sz w:val="21"/>
                <w:szCs w:val="21"/>
              </w:rPr>
            </w:pPr>
          </w:p>
          <w:p w14:paraId="49CCAE98" w14:textId="710A9E05" w:rsidR="00A71AC1" w:rsidRPr="00156AFB" w:rsidRDefault="00A71AC1" w:rsidP="007F74B6">
            <w:pPr>
              <w:rPr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>Website</w:t>
            </w:r>
            <w:r w:rsidRPr="00156AFB">
              <w:rPr>
                <w:sz w:val="21"/>
                <w:szCs w:val="21"/>
              </w:rPr>
              <w:t>: frpta142.com</w:t>
            </w:r>
          </w:p>
          <w:p w14:paraId="1AE6A7A9" w14:textId="77777777" w:rsidR="00A71AC1" w:rsidRPr="00156AFB" w:rsidRDefault="00A71AC1" w:rsidP="007F74B6">
            <w:pPr>
              <w:rPr>
                <w:b/>
                <w:bCs/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 xml:space="preserve">Facebook: </w:t>
            </w:r>
          </w:p>
          <w:p w14:paraId="06E0D21A" w14:textId="31F89EFC" w:rsidR="00A71AC1" w:rsidRPr="00156AFB" w:rsidRDefault="00A71AC1" w:rsidP="007F74B6">
            <w:pPr>
              <w:rPr>
                <w:sz w:val="21"/>
                <w:szCs w:val="21"/>
              </w:rPr>
            </w:pPr>
            <w:r w:rsidRPr="00156AFB">
              <w:rPr>
                <w:sz w:val="21"/>
                <w:szCs w:val="21"/>
              </w:rPr>
              <w:t xml:space="preserve">             Forest Ridge PTA</w:t>
            </w:r>
          </w:p>
          <w:p w14:paraId="4A7A23CB" w14:textId="6D4328C5" w:rsidR="00A71AC1" w:rsidRPr="00156AFB" w:rsidRDefault="00A71AC1" w:rsidP="007F74B6">
            <w:pPr>
              <w:rPr>
                <w:sz w:val="21"/>
                <w:szCs w:val="21"/>
              </w:rPr>
            </w:pPr>
            <w:r w:rsidRPr="00156AFB">
              <w:rPr>
                <w:sz w:val="21"/>
                <w:szCs w:val="21"/>
              </w:rPr>
              <w:t xml:space="preserve">             Ridge PTA</w:t>
            </w:r>
          </w:p>
          <w:p w14:paraId="549547ED" w14:textId="60B39C78" w:rsidR="00A71AC1" w:rsidRPr="00156AFB" w:rsidRDefault="00A71AC1" w:rsidP="007F74B6">
            <w:pPr>
              <w:rPr>
                <w:sz w:val="21"/>
                <w:szCs w:val="21"/>
              </w:rPr>
            </w:pPr>
            <w:r w:rsidRPr="00156AFB">
              <w:rPr>
                <w:sz w:val="21"/>
                <w:szCs w:val="21"/>
              </w:rPr>
              <w:t xml:space="preserve">             Kerkstra PTA</w:t>
            </w:r>
          </w:p>
          <w:p w14:paraId="4DE8C8FD" w14:textId="5F9810A7" w:rsidR="00A71AC1" w:rsidRPr="00156AFB" w:rsidRDefault="00A71AC1" w:rsidP="007F74B6">
            <w:pPr>
              <w:rPr>
                <w:sz w:val="21"/>
                <w:szCs w:val="21"/>
              </w:rPr>
            </w:pPr>
            <w:r w:rsidRPr="00156AFB">
              <w:rPr>
                <w:sz w:val="21"/>
                <w:szCs w:val="21"/>
              </w:rPr>
              <w:t xml:space="preserve">             Foster PTA</w:t>
            </w:r>
          </w:p>
          <w:p w14:paraId="67C3AF9B" w14:textId="1C388D2D" w:rsidR="005B6E2D" w:rsidRPr="00156AFB" w:rsidRDefault="005B6E2D" w:rsidP="007F74B6">
            <w:pPr>
              <w:rPr>
                <w:sz w:val="21"/>
                <w:szCs w:val="21"/>
              </w:rPr>
            </w:pPr>
            <w:r w:rsidRPr="00156AFB">
              <w:rPr>
                <w:sz w:val="21"/>
                <w:szCs w:val="21"/>
              </w:rPr>
              <w:t xml:space="preserve">             Hille PTA</w:t>
            </w:r>
          </w:p>
          <w:p w14:paraId="2B4DE6A7" w14:textId="72A829A6" w:rsidR="00A71AC1" w:rsidRPr="00156AFB" w:rsidRDefault="00A71AC1" w:rsidP="007F74B6">
            <w:pPr>
              <w:rPr>
                <w:b/>
                <w:bCs/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>Twitter:</w:t>
            </w:r>
          </w:p>
          <w:p w14:paraId="34C973DC" w14:textId="6D7C6081" w:rsidR="00A47A36" w:rsidRPr="00156AFB" w:rsidRDefault="00C4758C" w:rsidP="00915BDE">
            <w:pPr>
              <w:rPr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 xml:space="preserve">            </w:t>
            </w:r>
            <w:r w:rsidRPr="00156AFB">
              <w:rPr>
                <w:sz w:val="21"/>
                <w:szCs w:val="21"/>
              </w:rPr>
              <w:t>@d142PTA</w:t>
            </w:r>
            <w:r w:rsidR="004A28C7" w:rsidRPr="00156AFB">
              <w:rPr>
                <w:sz w:val="21"/>
                <w:szCs w:val="21"/>
              </w:rPr>
              <w:t xml:space="preserve">   </w:t>
            </w:r>
            <w:r w:rsidRPr="00156AFB">
              <w:rPr>
                <w:sz w:val="21"/>
                <w:szCs w:val="21"/>
              </w:rPr>
              <w:t xml:space="preserve">      </w:t>
            </w:r>
          </w:p>
          <w:p w14:paraId="526340E1" w14:textId="578F1B37" w:rsidR="00C4758C" w:rsidRDefault="00E42A8D" w:rsidP="00915BD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  <w:r w:rsidR="00C4758C" w:rsidRPr="00156AFB">
              <w:rPr>
                <w:sz w:val="21"/>
                <w:szCs w:val="21"/>
              </w:rPr>
              <w:t xml:space="preserve">     </w:t>
            </w:r>
            <w:r w:rsidR="002736EA">
              <w:rPr>
                <w:sz w:val="21"/>
                <w:szCs w:val="21"/>
              </w:rPr>
              <w:t xml:space="preserve">      </w:t>
            </w:r>
            <w:r w:rsidR="00C4758C" w:rsidRPr="00156AFB">
              <w:rPr>
                <w:sz w:val="21"/>
                <w:szCs w:val="21"/>
              </w:rPr>
              <w:t>@</w:t>
            </w:r>
            <w:proofErr w:type="spellStart"/>
            <w:r w:rsidR="00C4758C" w:rsidRPr="00156AFB">
              <w:rPr>
                <w:sz w:val="21"/>
                <w:szCs w:val="21"/>
              </w:rPr>
              <w:t>Foster_PTA</w:t>
            </w:r>
            <w:proofErr w:type="spellEnd"/>
          </w:p>
          <w:p w14:paraId="27A3F4D5" w14:textId="57F45908" w:rsidR="00A62F16" w:rsidRDefault="00A62F16" w:rsidP="00915BDE">
            <w:pPr>
              <w:rPr>
                <w:sz w:val="21"/>
                <w:szCs w:val="21"/>
              </w:rPr>
            </w:pPr>
          </w:p>
          <w:p w14:paraId="540876F3" w14:textId="7F88D517" w:rsidR="00A62F16" w:rsidRPr="00A62F16" w:rsidRDefault="00A62F16" w:rsidP="00915BDE">
            <w:pPr>
              <w:rPr>
                <w:b/>
                <w:i/>
                <w:iCs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331D">
              <w:rPr>
                <w:b/>
                <w:i/>
                <w:iCs/>
                <w:sz w:val="21"/>
                <w:szCs w:val="21"/>
                <w:highlight w:val="cya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Special Thank You to my 2019-2020 PTA Board</w:t>
            </w:r>
            <w:r w:rsidR="00CD331D" w:rsidRPr="00CD331D">
              <w:rPr>
                <w:b/>
                <w:i/>
                <w:iCs/>
                <w:sz w:val="21"/>
                <w:szCs w:val="21"/>
                <w:highlight w:val="cya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  <w:p w14:paraId="25022595" w14:textId="5E689BBF" w:rsidR="00A62F16" w:rsidRDefault="00A62F16" w:rsidP="00915BDE">
            <w:pPr>
              <w:rPr>
                <w:sz w:val="21"/>
                <w:szCs w:val="21"/>
              </w:rPr>
            </w:pPr>
          </w:p>
          <w:p w14:paraId="76287F3A" w14:textId="77777777" w:rsidR="00A62F16" w:rsidRPr="00B017FC" w:rsidRDefault="00A62F16" w:rsidP="00A62F16">
            <w:pPr>
              <w:rPr>
                <w:b/>
                <w:bCs/>
                <w:sz w:val="21"/>
                <w:szCs w:val="21"/>
              </w:rPr>
            </w:pPr>
            <w:r w:rsidRPr="00B017FC">
              <w:rPr>
                <w:b/>
                <w:bCs/>
                <w:sz w:val="21"/>
                <w:szCs w:val="21"/>
              </w:rPr>
              <w:t>Executive Board</w:t>
            </w:r>
          </w:p>
          <w:p w14:paraId="0AA5DB18" w14:textId="77777777" w:rsidR="00A62F16" w:rsidRDefault="00A62F16" w:rsidP="00A62F1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Dawn Omiecinski-Vice President</w:t>
            </w:r>
          </w:p>
          <w:p w14:paraId="17D2E77C" w14:textId="77777777" w:rsidR="00A62F16" w:rsidRDefault="00A62F16" w:rsidP="00A62F1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Regina </w:t>
            </w:r>
            <w:proofErr w:type="spellStart"/>
            <w:r>
              <w:rPr>
                <w:sz w:val="21"/>
                <w:szCs w:val="21"/>
              </w:rPr>
              <w:t>Tarchala</w:t>
            </w:r>
            <w:proofErr w:type="spellEnd"/>
            <w:r>
              <w:rPr>
                <w:sz w:val="21"/>
                <w:szCs w:val="21"/>
              </w:rPr>
              <w:t>-Secretary</w:t>
            </w:r>
          </w:p>
          <w:p w14:paraId="110749A1" w14:textId="77777777" w:rsidR="00A62F16" w:rsidRPr="00156AFB" w:rsidRDefault="00A62F16" w:rsidP="00A62F1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Amanda Guerrero &amp; Tracey </w:t>
            </w:r>
            <w:proofErr w:type="spellStart"/>
            <w:r>
              <w:rPr>
                <w:sz w:val="21"/>
                <w:szCs w:val="21"/>
              </w:rPr>
              <w:t>Breitbarth</w:t>
            </w:r>
            <w:proofErr w:type="spellEnd"/>
            <w:r>
              <w:rPr>
                <w:sz w:val="21"/>
                <w:szCs w:val="21"/>
              </w:rPr>
              <w:t>-Co-Treasurers</w:t>
            </w:r>
          </w:p>
          <w:p w14:paraId="57BF31B9" w14:textId="65809C1B" w:rsidR="00A62F16" w:rsidRDefault="00A62F16" w:rsidP="00915BDE">
            <w:pPr>
              <w:rPr>
                <w:sz w:val="21"/>
                <w:szCs w:val="21"/>
              </w:rPr>
            </w:pPr>
          </w:p>
          <w:p w14:paraId="11F1995E" w14:textId="77F5A84F" w:rsidR="00B017FC" w:rsidRPr="00B017FC" w:rsidRDefault="00B017FC" w:rsidP="00915BDE">
            <w:pPr>
              <w:rPr>
                <w:b/>
                <w:bCs/>
                <w:sz w:val="21"/>
                <w:szCs w:val="21"/>
              </w:rPr>
            </w:pPr>
            <w:r w:rsidRPr="00B017FC">
              <w:rPr>
                <w:b/>
                <w:bCs/>
                <w:sz w:val="21"/>
                <w:szCs w:val="21"/>
              </w:rPr>
              <w:t>V.P.’s &amp; Chairpersons</w:t>
            </w:r>
          </w:p>
          <w:p w14:paraId="1B38CEE7" w14:textId="7BE58938" w:rsidR="00A62F16" w:rsidRDefault="00A62F16" w:rsidP="00915BD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Nichole Lies</w:t>
            </w:r>
            <w:r w:rsidR="00737404">
              <w:rPr>
                <w:sz w:val="21"/>
                <w:szCs w:val="21"/>
              </w:rPr>
              <w:t xml:space="preserve"> &amp;</w:t>
            </w:r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Richita</w:t>
            </w:r>
            <w:proofErr w:type="spellEnd"/>
            <w:r>
              <w:rPr>
                <w:sz w:val="21"/>
                <w:szCs w:val="21"/>
              </w:rPr>
              <w:t xml:space="preserve"> Jones-</w:t>
            </w:r>
            <w:r w:rsidR="00E27B90">
              <w:rPr>
                <w:sz w:val="21"/>
                <w:szCs w:val="21"/>
              </w:rPr>
              <w:t>Co-</w:t>
            </w:r>
            <w:r>
              <w:rPr>
                <w:sz w:val="21"/>
                <w:szCs w:val="21"/>
              </w:rPr>
              <w:t>V.P.’s @ Ridge</w:t>
            </w:r>
          </w:p>
          <w:p w14:paraId="630DA383" w14:textId="238BBD85" w:rsidR="00A62F16" w:rsidRDefault="00A62F16" w:rsidP="00915BD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Claire </w:t>
            </w:r>
            <w:proofErr w:type="spellStart"/>
            <w:r>
              <w:rPr>
                <w:sz w:val="21"/>
                <w:szCs w:val="21"/>
              </w:rPr>
              <w:t>Gazdziak</w:t>
            </w:r>
            <w:proofErr w:type="spellEnd"/>
            <w:r>
              <w:rPr>
                <w:sz w:val="21"/>
                <w:szCs w:val="21"/>
              </w:rPr>
              <w:t>-V.P.’s @ Kerkstra</w:t>
            </w:r>
          </w:p>
          <w:p w14:paraId="42F25043" w14:textId="50DB8377" w:rsidR="00B2476D" w:rsidRDefault="00B2476D" w:rsidP="00915BD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Lisa Vanderwall-Kerkstra Mentor</w:t>
            </w:r>
          </w:p>
          <w:p w14:paraId="598EB9B2" w14:textId="29E05F16" w:rsidR="00A62F16" w:rsidRDefault="00A62F16" w:rsidP="00915BD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Martina Bemis &amp; Adam </w:t>
            </w:r>
            <w:proofErr w:type="spellStart"/>
            <w:r>
              <w:rPr>
                <w:sz w:val="21"/>
                <w:szCs w:val="21"/>
              </w:rPr>
              <w:t>Wimunc</w:t>
            </w:r>
            <w:proofErr w:type="spellEnd"/>
            <w:r>
              <w:rPr>
                <w:sz w:val="21"/>
                <w:szCs w:val="21"/>
              </w:rPr>
              <w:t>-</w:t>
            </w:r>
            <w:r w:rsidR="00B2476D">
              <w:rPr>
                <w:sz w:val="21"/>
                <w:szCs w:val="21"/>
              </w:rPr>
              <w:t>Co-</w:t>
            </w:r>
            <w:r>
              <w:rPr>
                <w:sz w:val="21"/>
                <w:szCs w:val="21"/>
              </w:rPr>
              <w:t>V.P.’s @ Foster</w:t>
            </w:r>
          </w:p>
          <w:p w14:paraId="7FF445DB" w14:textId="17E7B7E5" w:rsidR="00A62F16" w:rsidRDefault="00A62F16" w:rsidP="00915BD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Diane </w:t>
            </w:r>
            <w:proofErr w:type="spellStart"/>
            <w:r>
              <w:rPr>
                <w:sz w:val="21"/>
                <w:szCs w:val="21"/>
              </w:rPr>
              <w:t>Wronowski</w:t>
            </w:r>
            <w:proofErr w:type="spellEnd"/>
            <w:r>
              <w:rPr>
                <w:sz w:val="21"/>
                <w:szCs w:val="21"/>
              </w:rPr>
              <w:t xml:space="preserve"> &amp; Darcy Alaska-</w:t>
            </w:r>
            <w:r w:rsidR="00B2476D">
              <w:rPr>
                <w:sz w:val="21"/>
                <w:szCs w:val="21"/>
              </w:rPr>
              <w:t>Co-</w:t>
            </w:r>
            <w:r>
              <w:rPr>
                <w:sz w:val="21"/>
                <w:szCs w:val="21"/>
              </w:rPr>
              <w:t>V.P.’s @ Hille</w:t>
            </w:r>
          </w:p>
          <w:p w14:paraId="02CEC2D2" w14:textId="5FEE7E12" w:rsidR="00A62F16" w:rsidRDefault="00A62F16" w:rsidP="00915BD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Sandy Baytala-Teacher Representative</w:t>
            </w:r>
          </w:p>
          <w:p w14:paraId="5B676316" w14:textId="2632B145" w:rsidR="00A62F16" w:rsidRDefault="00A62F16" w:rsidP="00915BD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Arlene Olson-Program Chairperson</w:t>
            </w:r>
          </w:p>
          <w:p w14:paraId="01C77CC9" w14:textId="14388717" w:rsidR="00A62F16" w:rsidRDefault="00A62F16" w:rsidP="00915BD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Megan Maney-Art Chairperson</w:t>
            </w:r>
          </w:p>
          <w:p w14:paraId="42F142B4" w14:textId="3809D93D" w:rsidR="009B1F1A" w:rsidRDefault="00A62F16" w:rsidP="00C30FD3">
            <w:pPr>
              <w:rPr>
                <w:sz w:val="19"/>
                <w:szCs w:val="19"/>
                <w:lang w:bidi="en-US"/>
              </w:rPr>
            </w:pPr>
            <w:r>
              <w:rPr>
                <w:sz w:val="21"/>
                <w:szCs w:val="21"/>
              </w:rPr>
              <w:t xml:space="preserve">Joel </w:t>
            </w:r>
            <w:proofErr w:type="spellStart"/>
            <w:r>
              <w:rPr>
                <w:sz w:val="21"/>
                <w:szCs w:val="21"/>
              </w:rPr>
              <w:t>Wrzesinski</w:t>
            </w:r>
            <w:proofErr w:type="spellEnd"/>
            <w:r>
              <w:rPr>
                <w:sz w:val="21"/>
                <w:szCs w:val="21"/>
              </w:rPr>
              <w:t>-Marketing Chairperson</w:t>
            </w:r>
          </w:p>
          <w:p w14:paraId="4854ED35" w14:textId="3D77145A" w:rsidR="009B1F1A" w:rsidRPr="00156AFB" w:rsidRDefault="009B1F1A" w:rsidP="00C30FD3">
            <w:pPr>
              <w:rPr>
                <w:sz w:val="19"/>
                <w:szCs w:val="19"/>
                <w:lang w:bidi="en-US"/>
              </w:rPr>
            </w:pPr>
          </w:p>
        </w:tc>
      </w:tr>
    </w:tbl>
    <w:bookmarkEnd w:id="1"/>
    <w:p w14:paraId="48644A2E" w14:textId="56EA127F" w:rsidR="00DA3A0A" w:rsidRDefault="00C30FD3" w:rsidP="000F5AC3">
      <w:pPr>
        <w:rPr>
          <w:b/>
          <w:bCs/>
          <w:color w:val="FF0000"/>
          <w:sz w:val="28"/>
          <w:szCs w:val="28"/>
        </w:rPr>
      </w:pPr>
      <w:r w:rsidRPr="00C30FD3">
        <w:rPr>
          <w:b/>
          <w:bCs/>
          <w:color w:val="FF0000"/>
          <w:sz w:val="28"/>
          <w:szCs w:val="28"/>
        </w:rPr>
        <w:lastRenderedPageBreak/>
        <w:t>Don’t forget to download the BOX TOP app.  Scanning your receipt is easy &amp; only takes a couple of minutes. Keep clipping &amp; sending box tops in too. This goes directly to your school &amp; the programs they have there. Easy money for our schools.</w:t>
      </w:r>
    </w:p>
    <w:p w14:paraId="7B8E50DE" w14:textId="53812173" w:rsidR="0099425A" w:rsidRDefault="00920BFF" w:rsidP="000F5AC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C0E48C" wp14:editId="4DE8B68C">
            <wp:simplePos x="0" y="0"/>
            <wp:positionH relativeFrom="margin">
              <wp:posOffset>-15240</wp:posOffset>
            </wp:positionH>
            <wp:positionV relativeFrom="paragraph">
              <wp:posOffset>39370</wp:posOffset>
            </wp:positionV>
            <wp:extent cx="2636520" cy="369062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ard Postitions Availab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566DA" w14:textId="4442D8BA" w:rsidR="0099425A" w:rsidRDefault="00F80BC4" w:rsidP="00592E4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36611E0" wp14:editId="4CB3E637">
            <wp:simplePos x="0" y="0"/>
            <wp:positionH relativeFrom="column">
              <wp:posOffset>3429000</wp:posOffset>
            </wp:positionH>
            <wp:positionV relativeFrom="paragraph">
              <wp:posOffset>46355</wp:posOffset>
            </wp:positionV>
            <wp:extent cx="3293745" cy="3293745"/>
            <wp:effectExtent l="0" t="0" r="1905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Supply Kit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A88F5" w14:textId="6FB66AFE" w:rsidR="0099425A" w:rsidRDefault="0099425A" w:rsidP="0099425A">
      <w:pPr>
        <w:jc w:val="center"/>
        <w:rPr>
          <w:noProof/>
        </w:rPr>
      </w:pPr>
    </w:p>
    <w:p w14:paraId="7C6FB43A" w14:textId="62B839BC" w:rsidR="00592E42" w:rsidRDefault="00592E42" w:rsidP="0099425A">
      <w:pPr>
        <w:jc w:val="center"/>
        <w:rPr>
          <w:noProof/>
        </w:rPr>
      </w:pPr>
    </w:p>
    <w:p w14:paraId="21A33282" w14:textId="0CD55CAD" w:rsidR="00592E42" w:rsidRDefault="00592E42" w:rsidP="0099425A">
      <w:pPr>
        <w:jc w:val="center"/>
        <w:rPr>
          <w:noProof/>
        </w:rPr>
      </w:pPr>
    </w:p>
    <w:p w14:paraId="70511C35" w14:textId="22FEA40F" w:rsidR="00592E42" w:rsidRDefault="00592E42" w:rsidP="0099425A">
      <w:pPr>
        <w:jc w:val="center"/>
        <w:rPr>
          <w:noProof/>
        </w:rPr>
      </w:pPr>
    </w:p>
    <w:p w14:paraId="4416D16A" w14:textId="5E699412" w:rsidR="00592E42" w:rsidRDefault="00592E42" w:rsidP="0099425A">
      <w:pPr>
        <w:jc w:val="center"/>
        <w:rPr>
          <w:noProof/>
        </w:rPr>
      </w:pPr>
    </w:p>
    <w:p w14:paraId="7E337543" w14:textId="510CF376" w:rsidR="00DD60A4" w:rsidRDefault="00F80BC4" w:rsidP="0099425A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F726BB" wp14:editId="39C18B62">
            <wp:simplePos x="0" y="0"/>
            <wp:positionH relativeFrom="margin">
              <wp:align>center</wp:align>
            </wp:positionH>
            <wp:positionV relativeFrom="paragraph">
              <wp:posOffset>2755704</wp:posOffset>
            </wp:positionV>
            <wp:extent cx="6042660" cy="443230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erweis 6-9-20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A0A">
        <w:rPr>
          <w:noProof/>
        </w:rPr>
        <w:t xml:space="preserve">                           </w:t>
      </w:r>
    </w:p>
    <w:p w14:paraId="78E4CCEE" w14:textId="24DDDD94" w:rsidR="00F80BC4" w:rsidRDefault="00F80BC4" w:rsidP="0099425A">
      <w:pPr>
        <w:jc w:val="center"/>
        <w:rPr>
          <w:noProof/>
        </w:rPr>
      </w:pPr>
    </w:p>
    <w:p w14:paraId="6E8A3A20" w14:textId="47E4C2C7" w:rsidR="00F80BC4" w:rsidRDefault="00F80BC4" w:rsidP="0099425A">
      <w:pPr>
        <w:jc w:val="center"/>
        <w:rPr>
          <w:noProof/>
        </w:rPr>
      </w:pPr>
    </w:p>
    <w:p w14:paraId="2E112E86" w14:textId="6432A989" w:rsidR="00F80BC4" w:rsidRDefault="00F80BC4" w:rsidP="0099425A">
      <w:pPr>
        <w:jc w:val="center"/>
        <w:rPr>
          <w:noProof/>
        </w:rPr>
      </w:pPr>
    </w:p>
    <w:p w14:paraId="069EEB54" w14:textId="19B6A0FA" w:rsidR="00F80BC4" w:rsidRDefault="00F80BC4" w:rsidP="0099425A">
      <w:pPr>
        <w:jc w:val="center"/>
        <w:rPr>
          <w:noProof/>
        </w:rPr>
      </w:pPr>
    </w:p>
    <w:p w14:paraId="0E4A57C9" w14:textId="55168000" w:rsidR="00F80BC4" w:rsidRDefault="00F80BC4" w:rsidP="0099425A">
      <w:pPr>
        <w:jc w:val="center"/>
        <w:rPr>
          <w:noProof/>
        </w:rPr>
      </w:pPr>
    </w:p>
    <w:p w14:paraId="5B3972DD" w14:textId="45F87395" w:rsidR="00F80BC4" w:rsidRDefault="00F80BC4" w:rsidP="0099425A">
      <w:pPr>
        <w:jc w:val="center"/>
        <w:rPr>
          <w:noProof/>
        </w:rPr>
      </w:pPr>
    </w:p>
    <w:p w14:paraId="6776F929" w14:textId="5A419886" w:rsidR="00F80BC4" w:rsidRDefault="00F80BC4" w:rsidP="0099425A">
      <w:pPr>
        <w:jc w:val="center"/>
        <w:rPr>
          <w:noProof/>
        </w:rPr>
      </w:pPr>
    </w:p>
    <w:p w14:paraId="21852579" w14:textId="0BFB4FCD" w:rsidR="00F80BC4" w:rsidRDefault="00F80BC4" w:rsidP="0099425A">
      <w:pPr>
        <w:jc w:val="center"/>
        <w:rPr>
          <w:noProof/>
        </w:rPr>
      </w:pPr>
    </w:p>
    <w:p w14:paraId="433131D5" w14:textId="5151815C" w:rsidR="00F80BC4" w:rsidRDefault="00F80BC4" w:rsidP="0099425A">
      <w:pPr>
        <w:jc w:val="center"/>
        <w:rPr>
          <w:noProof/>
        </w:rPr>
      </w:pPr>
    </w:p>
    <w:p w14:paraId="3EDC7D1D" w14:textId="2BB8A172" w:rsidR="00F80BC4" w:rsidRDefault="00F80BC4" w:rsidP="0099425A">
      <w:pPr>
        <w:jc w:val="center"/>
        <w:rPr>
          <w:noProof/>
        </w:rPr>
      </w:pPr>
    </w:p>
    <w:p w14:paraId="65165912" w14:textId="2563EC65" w:rsidR="00F80BC4" w:rsidRDefault="00F80BC4" w:rsidP="0099425A">
      <w:pPr>
        <w:jc w:val="center"/>
        <w:rPr>
          <w:noProof/>
        </w:rPr>
      </w:pPr>
    </w:p>
    <w:p w14:paraId="0570A4E7" w14:textId="4D72ECF6" w:rsidR="00F80BC4" w:rsidRDefault="00F80BC4" w:rsidP="0099425A">
      <w:pPr>
        <w:jc w:val="center"/>
        <w:rPr>
          <w:noProof/>
        </w:rPr>
      </w:pPr>
    </w:p>
    <w:p w14:paraId="4CF9784D" w14:textId="19890122" w:rsidR="00F80BC4" w:rsidRDefault="00F80BC4" w:rsidP="0099425A">
      <w:pPr>
        <w:jc w:val="center"/>
        <w:rPr>
          <w:noProof/>
        </w:rPr>
      </w:pPr>
    </w:p>
    <w:p w14:paraId="37FD430E" w14:textId="0A02316D" w:rsidR="00F80BC4" w:rsidRDefault="00F80BC4" w:rsidP="0099425A">
      <w:pPr>
        <w:jc w:val="center"/>
        <w:rPr>
          <w:noProof/>
        </w:rPr>
      </w:pPr>
    </w:p>
    <w:p w14:paraId="112EE510" w14:textId="4F164EB5" w:rsidR="00F80BC4" w:rsidRDefault="00F80BC4" w:rsidP="0099425A">
      <w:pPr>
        <w:jc w:val="center"/>
        <w:rPr>
          <w:noProof/>
        </w:rPr>
      </w:pPr>
    </w:p>
    <w:p w14:paraId="25D662ED" w14:textId="2C9DEA87" w:rsidR="00F80BC4" w:rsidRDefault="00F80BC4" w:rsidP="0099425A">
      <w:pPr>
        <w:jc w:val="center"/>
        <w:rPr>
          <w:noProof/>
        </w:rPr>
      </w:pPr>
    </w:p>
    <w:p w14:paraId="413AFB02" w14:textId="0EBC5DE3" w:rsidR="00F80BC4" w:rsidRDefault="00F80BC4" w:rsidP="0099425A">
      <w:pPr>
        <w:jc w:val="center"/>
        <w:rPr>
          <w:noProof/>
        </w:rPr>
      </w:pPr>
    </w:p>
    <w:p w14:paraId="6B6A7EFD" w14:textId="6F96B295" w:rsidR="00F80BC4" w:rsidRDefault="00F80BC4" w:rsidP="0099425A">
      <w:pPr>
        <w:jc w:val="center"/>
        <w:rPr>
          <w:noProof/>
        </w:rPr>
      </w:pPr>
    </w:p>
    <w:p w14:paraId="034DF5F1" w14:textId="60E0E31C" w:rsidR="00F80BC4" w:rsidRDefault="00F80BC4" w:rsidP="0099425A">
      <w:pPr>
        <w:jc w:val="center"/>
        <w:rPr>
          <w:noProof/>
        </w:rPr>
      </w:pPr>
    </w:p>
    <w:p w14:paraId="2E758ABB" w14:textId="6E580571" w:rsidR="00F80BC4" w:rsidRDefault="00F80BC4" w:rsidP="0099425A">
      <w:pPr>
        <w:jc w:val="center"/>
        <w:rPr>
          <w:noProof/>
        </w:rPr>
      </w:pPr>
    </w:p>
    <w:p w14:paraId="41D5B444" w14:textId="3E71640D" w:rsidR="00F80BC4" w:rsidRDefault="00F80BC4" w:rsidP="0099425A">
      <w:pPr>
        <w:jc w:val="center"/>
        <w:rPr>
          <w:noProof/>
        </w:rPr>
      </w:pPr>
    </w:p>
    <w:p w14:paraId="1F182E47" w14:textId="7DB40E50" w:rsidR="00F80BC4" w:rsidRDefault="00F80BC4" w:rsidP="0099425A">
      <w:pPr>
        <w:jc w:val="center"/>
        <w:rPr>
          <w:noProof/>
        </w:rPr>
      </w:pPr>
    </w:p>
    <w:p w14:paraId="7F961FED" w14:textId="3D53B385" w:rsidR="00F80BC4" w:rsidRDefault="00F80BC4" w:rsidP="0099425A">
      <w:pPr>
        <w:jc w:val="center"/>
        <w:rPr>
          <w:noProof/>
        </w:rPr>
      </w:pPr>
    </w:p>
    <w:p w14:paraId="4F1AC8DC" w14:textId="51988E11" w:rsidR="00F80BC4" w:rsidRDefault="00F80BC4" w:rsidP="0099425A">
      <w:pPr>
        <w:jc w:val="center"/>
        <w:rPr>
          <w:noProof/>
        </w:rPr>
      </w:pPr>
    </w:p>
    <w:p w14:paraId="648EFC76" w14:textId="5C783659" w:rsidR="00F80BC4" w:rsidRDefault="00F80BC4" w:rsidP="0099425A">
      <w:pPr>
        <w:jc w:val="center"/>
        <w:rPr>
          <w:noProof/>
        </w:rPr>
      </w:pPr>
    </w:p>
    <w:p w14:paraId="0AC9DB5D" w14:textId="7CF128E4" w:rsidR="00F80BC4" w:rsidRDefault="00F80BC4" w:rsidP="0099425A">
      <w:pPr>
        <w:jc w:val="center"/>
        <w:rPr>
          <w:noProof/>
        </w:rPr>
      </w:pPr>
    </w:p>
    <w:p w14:paraId="4ABAB62D" w14:textId="77EBC638" w:rsidR="00F80BC4" w:rsidRDefault="00F80BC4" w:rsidP="0099425A">
      <w:pPr>
        <w:jc w:val="center"/>
        <w:rPr>
          <w:noProof/>
        </w:rPr>
      </w:pPr>
    </w:p>
    <w:p w14:paraId="2B20456F" w14:textId="10148D2B" w:rsidR="00F80BC4" w:rsidRDefault="00F80BC4" w:rsidP="0099425A">
      <w:pPr>
        <w:jc w:val="center"/>
        <w:rPr>
          <w:noProof/>
        </w:rPr>
      </w:pPr>
    </w:p>
    <w:p w14:paraId="7F7855ED" w14:textId="468564DA" w:rsidR="00F80BC4" w:rsidRDefault="00F80BC4" w:rsidP="0099425A">
      <w:pPr>
        <w:jc w:val="center"/>
        <w:rPr>
          <w:noProof/>
        </w:rPr>
      </w:pPr>
    </w:p>
    <w:p w14:paraId="067ACD80" w14:textId="302A53DC" w:rsidR="00F80BC4" w:rsidRDefault="00F80BC4" w:rsidP="0099425A">
      <w:pPr>
        <w:jc w:val="center"/>
        <w:rPr>
          <w:noProof/>
        </w:rPr>
      </w:pPr>
    </w:p>
    <w:p w14:paraId="62DFE6C7" w14:textId="42A5418D" w:rsidR="00F80BC4" w:rsidRDefault="00F80BC4" w:rsidP="0099425A">
      <w:pPr>
        <w:jc w:val="center"/>
        <w:rPr>
          <w:noProof/>
        </w:rPr>
      </w:pPr>
    </w:p>
    <w:p w14:paraId="58D08F38" w14:textId="54133EBE" w:rsidR="00F80BC4" w:rsidRDefault="00F80BC4" w:rsidP="0099425A">
      <w:pPr>
        <w:jc w:val="center"/>
        <w:rPr>
          <w:noProof/>
        </w:rPr>
      </w:pPr>
    </w:p>
    <w:p w14:paraId="015AF258" w14:textId="190FBBFD" w:rsidR="00F80BC4" w:rsidRDefault="00F80BC4" w:rsidP="0099425A">
      <w:pPr>
        <w:jc w:val="center"/>
        <w:rPr>
          <w:noProof/>
        </w:rPr>
      </w:pPr>
    </w:p>
    <w:p w14:paraId="0BAB9E39" w14:textId="51E1B05C" w:rsidR="00F80BC4" w:rsidRDefault="00F80BC4" w:rsidP="0099425A">
      <w:pPr>
        <w:jc w:val="center"/>
        <w:rPr>
          <w:noProof/>
        </w:rPr>
      </w:pPr>
    </w:p>
    <w:p w14:paraId="5A378BBB" w14:textId="1FF8600C" w:rsidR="00F80BC4" w:rsidRDefault="00F80BC4" w:rsidP="0099425A">
      <w:pPr>
        <w:jc w:val="center"/>
        <w:rPr>
          <w:noProof/>
        </w:rPr>
      </w:pPr>
    </w:p>
    <w:p w14:paraId="16898168" w14:textId="34362C7A" w:rsidR="00F80BC4" w:rsidRDefault="00F80BC4" w:rsidP="0099425A">
      <w:pPr>
        <w:jc w:val="center"/>
        <w:rPr>
          <w:noProof/>
        </w:rPr>
      </w:pPr>
    </w:p>
    <w:p w14:paraId="1D5518EB" w14:textId="64A9A59E" w:rsidR="00F80BC4" w:rsidRDefault="00F80BC4" w:rsidP="0099425A">
      <w:pPr>
        <w:jc w:val="center"/>
        <w:rPr>
          <w:noProof/>
        </w:rPr>
      </w:pPr>
    </w:p>
    <w:p w14:paraId="5B438BB8" w14:textId="4953EC35" w:rsidR="00F80BC4" w:rsidRDefault="00F80BC4" w:rsidP="0099425A">
      <w:pPr>
        <w:jc w:val="center"/>
        <w:rPr>
          <w:noProof/>
        </w:rPr>
      </w:pPr>
    </w:p>
    <w:p w14:paraId="33998958" w14:textId="2436B183" w:rsidR="00F80BC4" w:rsidRDefault="00F80BC4" w:rsidP="0099425A">
      <w:pPr>
        <w:jc w:val="center"/>
        <w:rPr>
          <w:noProof/>
        </w:rPr>
      </w:pPr>
    </w:p>
    <w:p w14:paraId="6144BF70" w14:textId="25710527" w:rsidR="00F80BC4" w:rsidRDefault="00F80BC4" w:rsidP="0099425A">
      <w:pPr>
        <w:jc w:val="center"/>
        <w:rPr>
          <w:noProof/>
        </w:rPr>
      </w:pPr>
    </w:p>
    <w:p w14:paraId="7BDF7E5C" w14:textId="47FF7D6B" w:rsidR="00F80BC4" w:rsidRDefault="00F80BC4" w:rsidP="0099425A">
      <w:pPr>
        <w:jc w:val="center"/>
        <w:rPr>
          <w:noProof/>
        </w:rPr>
      </w:pPr>
    </w:p>
    <w:p w14:paraId="2F7B3E39" w14:textId="260EEE12" w:rsidR="00F80BC4" w:rsidRDefault="00F80BC4" w:rsidP="0099425A">
      <w:pPr>
        <w:jc w:val="center"/>
        <w:rPr>
          <w:noProof/>
        </w:rPr>
      </w:pPr>
    </w:p>
    <w:p w14:paraId="25CFE874" w14:textId="341581A8" w:rsidR="00F80BC4" w:rsidRDefault="00F80BC4" w:rsidP="0099425A">
      <w:pPr>
        <w:jc w:val="center"/>
        <w:rPr>
          <w:noProof/>
        </w:rPr>
      </w:pPr>
    </w:p>
    <w:p w14:paraId="381BE9DE" w14:textId="21E7A957" w:rsidR="00F80BC4" w:rsidRDefault="00F80BC4" w:rsidP="0099425A">
      <w:pPr>
        <w:jc w:val="center"/>
        <w:rPr>
          <w:noProof/>
        </w:rPr>
      </w:pPr>
    </w:p>
    <w:p w14:paraId="4F583137" w14:textId="0564F72E" w:rsidR="00F80BC4" w:rsidRDefault="00F80BC4" w:rsidP="0099425A">
      <w:pPr>
        <w:jc w:val="center"/>
        <w:rPr>
          <w:noProof/>
        </w:rPr>
      </w:pPr>
    </w:p>
    <w:p w14:paraId="0D6B5E48" w14:textId="6B0C96F8" w:rsidR="00F80BC4" w:rsidRDefault="00F80BC4" w:rsidP="0099425A">
      <w:pPr>
        <w:jc w:val="center"/>
        <w:rPr>
          <w:noProof/>
        </w:rPr>
      </w:pPr>
    </w:p>
    <w:p w14:paraId="5D088561" w14:textId="7C2BE288" w:rsidR="00F80BC4" w:rsidRPr="002D4DDA" w:rsidRDefault="002D4DDA" w:rsidP="0099425A">
      <w:pPr>
        <w:jc w:val="center"/>
        <w:rPr>
          <w:b/>
          <w:bCs/>
          <w:noProof/>
        </w:rPr>
      </w:pPr>
      <w:r w:rsidRPr="002D4DDA">
        <w:rPr>
          <w:b/>
          <w:bCs/>
          <w:noProof/>
        </w:rPr>
        <w:lastRenderedPageBreak/>
        <w:t>CHECK OUT OUR VIDEOS ON YOUTUBE</w:t>
      </w:r>
    </w:p>
    <w:p w14:paraId="0F7A17B9" w14:textId="77777777" w:rsidR="00F80BC4" w:rsidRDefault="00F80BC4" w:rsidP="00F80BC4">
      <w:pPr>
        <w:rPr>
          <w:noProof/>
        </w:rPr>
      </w:pPr>
    </w:p>
    <w:p w14:paraId="6C564F00" w14:textId="418B79BE" w:rsidR="00F80BC4" w:rsidRPr="004A1022" w:rsidRDefault="00F80BC4" w:rsidP="00C309E9">
      <w:pPr>
        <w:jc w:val="center"/>
        <w:rPr>
          <w:b/>
          <w:bCs/>
          <w:noProof/>
        </w:rPr>
      </w:pPr>
      <w:r w:rsidRPr="004A1022">
        <w:rPr>
          <w:b/>
          <w:bCs/>
          <w:noProof/>
        </w:rPr>
        <w:t>Forest Ridge D142 Teacher &amp; Staff Appreciation Week 2020</w:t>
      </w:r>
    </w:p>
    <w:p w14:paraId="166AEB5F" w14:textId="57EAD7C3" w:rsidR="00F80BC4" w:rsidRDefault="004A1022" w:rsidP="00C309E9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238149B" wp14:editId="400DA19E">
            <wp:simplePos x="0" y="0"/>
            <wp:positionH relativeFrom="margin">
              <wp:align>right</wp:align>
            </wp:positionH>
            <wp:positionV relativeFrom="paragraph">
              <wp:posOffset>269875</wp:posOffset>
            </wp:positionV>
            <wp:extent cx="6858000" cy="39243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ouTube Vide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="00675EB0" w:rsidRPr="0041380E">
          <w:rPr>
            <w:rStyle w:val="Hyperlink"/>
            <w:noProof/>
          </w:rPr>
          <w:t>https://youtu.be/MSodpD0XSUk</w:t>
        </w:r>
      </w:hyperlink>
    </w:p>
    <w:p w14:paraId="676447FA" w14:textId="0D2A307E" w:rsidR="004A1022" w:rsidRDefault="004A1022" w:rsidP="00C309E9">
      <w:pPr>
        <w:jc w:val="center"/>
        <w:rPr>
          <w:noProof/>
        </w:rPr>
      </w:pPr>
    </w:p>
    <w:p w14:paraId="2D99C02C" w14:textId="7E6E362A" w:rsidR="004A1022" w:rsidRDefault="004A1022" w:rsidP="00C309E9">
      <w:pPr>
        <w:jc w:val="center"/>
        <w:rPr>
          <w:noProof/>
        </w:rPr>
      </w:pPr>
    </w:p>
    <w:p w14:paraId="6520F5D2" w14:textId="4A502A4D" w:rsidR="004A1022" w:rsidRPr="004A1022" w:rsidRDefault="004A1022" w:rsidP="00C309E9">
      <w:pPr>
        <w:jc w:val="center"/>
        <w:rPr>
          <w:b/>
          <w:bCs/>
          <w:noProof/>
        </w:rPr>
      </w:pPr>
      <w:r w:rsidRPr="004A1022">
        <w:rPr>
          <w:b/>
          <w:bCs/>
          <w:noProof/>
        </w:rPr>
        <w:t>Forest Ridge D142 End of Year Thank You 2020</w:t>
      </w:r>
    </w:p>
    <w:p w14:paraId="361012D2" w14:textId="6040D13D" w:rsidR="00675EB0" w:rsidRDefault="002D4DDA" w:rsidP="002D4DDA">
      <w:pPr>
        <w:jc w:val="center"/>
        <w:rPr>
          <w:noProof/>
          <w:color w:val="0070C0"/>
          <w:u w:val="single"/>
        </w:rPr>
      </w:pPr>
      <w:hyperlink r:id="rId16" w:history="1">
        <w:r w:rsidRPr="003B4082">
          <w:rPr>
            <w:rStyle w:val="Hyperlink"/>
            <w:noProof/>
          </w:rPr>
          <w:t>https://youtu.be/HfbepebSEA0</w:t>
        </w:r>
      </w:hyperlink>
    </w:p>
    <w:p w14:paraId="65345206" w14:textId="665D4566" w:rsidR="002D4DDA" w:rsidRPr="002D4DDA" w:rsidRDefault="002D4DDA" w:rsidP="002D4DDA">
      <w:pPr>
        <w:jc w:val="center"/>
        <w:rPr>
          <w:noProof/>
          <w:color w:val="0070C0"/>
          <w:u w:val="single"/>
        </w:rPr>
      </w:pPr>
      <w:r>
        <w:rPr>
          <w:noProof/>
          <w:color w:val="0070C0"/>
          <w:u w:val="single"/>
        </w:rPr>
        <w:drawing>
          <wp:anchor distT="0" distB="0" distL="114300" distR="114300" simplePos="0" relativeHeight="251662336" behindDoc="0" locked="0" layoutInCell="1" allowOverlap="1" wp14:anchorId="233C3D30" wp14:editId="61EA3A5F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6447155" cy="36042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umbnai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15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4DDA" w:rsidRPr="002D4DDA" w:rsidSect="009630D9">
      <w:headerReference w:type="default" r:id="rId18"/>
      <w:headerReference w:type="first" r:id="rId19"/>
      <w:type w:val="continuous"/>
      <w:pgSz w:w="12240" w:h="15840" w:code="1"/>
      <w:pgMar w:top="720" w:right="720" w:bottom="720" w:left="72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322E7E" w14:textId="77777777" w:rsidR="00BF2F2F" w:rsidRDefault="00BF2F2F">
      <w:pPr>
        <w:spacing w:after="0"/>
      </w:pPr>
      <w:r>
        <w:separator/>
      </w:r>
    </w:p>
  </w:endnote>
  <w:endnote w:type="continuationSeparator" w:id="0">
    <w:p w14:paraId="15B1E437" w14:textId="77777777" w:rsidR="00BF2F2F" w:rsidRDefault="00BF2F2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88F143" w14:textId="77777777" w:rsidR="00BF2F2F" w:rsidRDefault="00BF2F2F">
      <w:pPr>
        <w:spacing w:after="0"/>
      </w:pPr>
      <w:r>
        <w:separator/>
      </w:r>
    </w:p>
  </w:footnote>
  <w:footnote w:type="continuationSeparator" w:id="0">
    <w:p w14:paraId="4649D0E4" w14:textId="77777777" w:rsidR="00BF2F2F" w:rsidRDefault="00BF2F2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FAB039" w14:textId="77777777" w:rsidR="00795096" w:rsidRDefault="00795096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163C1BB" wp14:editId="5B0BF308">
          <wp:simplePos x="0" y="0"/>
          <wp:positionH relativeFrom="page">
            <wp:posOffset>8890</wp:posOffset>
          </wp:positionH>
          <wp:positionV relativeFrom="page">
            <wp:posOffset>0</wp:posOffset>
          </wp:positionV>
          <wp:extent cx="7744968" cy="3602736"/>
          <wp:effectExtent l="0" t="0" r="889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school pencils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968" cy="3602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B3DD9" w14:textId="77777777" w:rsidR="00795096" w:rsidRDefault="0079509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4775A69" wp14:editId="21D46C8D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44968" cy="3602736"/>
          <wp:effectExtent l="0" t="0" r="889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school pencils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968" cy="3602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E6600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BA2ED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F3637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9C39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08896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1E2F7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261B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AA6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443B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ECD5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DB9"/>
    <w:rsid w:val="00014046"/>
    <w:rsid w:val="0003023B"/>
    <w:rsid w:val="00032CDC"/>
    <w:rsid w:val="000428AA"/>
    <w:rsid w:val="00044A81"/>
    <w:rsid w:val="00072E2A"/>
    <w:rsid w:val="0008008E"/>
    <w:rsid w:val="000805EA"/>
    <w:rsid w:val="00083E9F"/>
    <w:rsid w:val="00091AFC"/>
    <w:rsid w:val="000B06D4"/>
    <w:rsid w:val="000C3A29"/>
    <w:rsid w:val="000E496A"/>
    <w:rsid w:val="000F0843"/>
    <w:rsid w:val="000F3AD0"/>
    <w:rsid w:val="000F3B54"/>
    <w:rsid w:val="000F5AC3"/>
    <w:rsid w:val="001106DF"/>
    <w:rsid w:val="001111B8"/>
    <w:rsid w:val="00127B84"/>
    <w:rsid w:val="00156AFB"/>
    <w:rsid w:val="001855BE"/>
    <w:rsid w:val="001B0BE3"/>
    <w:rsid w:val="001B4C37"/>
    <w:rsid w:val="001C2CE5"/>
    <w:rsid w:val="001D22C0"/>
    <w:rsid w:val="001F50C8"/>
    <w:rsid w:val="001F7C38"/>
    <w:rsid w:val="00200213"/>
    <w:rsid w:val="002022E7"/>
    <w:rsid w:val="00211E6D"/>
    <w:rsid w:val="00217D95"/>
    <w:rsid w:val="00220F16"/>
    <w:rsid w:val="002402C2"/>
    <w:rsid w:val="00253B84"/>
    <w:rsid w:val="00261B6E"/>
    <w:rsid w:val="00267F48"/>
    <w:rsid w:val="0027336F"/>
    <w:rsid w:val="002736EA"/>
    <w:rsid w:val="0027793D"/>
    <w:rsid w:val="00294317"/>
    <w:rsid w:val="002C76D4"/>
    <w:rsid w:val="002D1F72"/>
    <w:rsid w:val="002D4DDA"/>
    <w:rsid w:val="002F3373"/>
    <w:rsid w:val="002F6CDF"/>
    <w:rsid w:val="00300B96"/>
    <w:rsid w:val="00304085"/>
    <w:rsid w:val="00306B13"/>
    <w:rsid w:val="0031698D"/>
    <w:rsid w:val="0036115B"/>
    <w:rsid w:val="0037049D"/>
    <w:rsid w:val="00383D66"/>
    <w:rsid w:val="003B6895"/>
    <w:rsid w:val="003E21F0"/>
    <w:rsid w:val="003E679E"/>
    <w:rsid w:val="0047573F"/>
    <w:rsid w:val="00477DD9"/>
    <w:rsid w:val="00495046"/>
    <w:rsid w:val="004A1022"/>
    <w:rsid w:val="004A28C7"/>
    <w:rsid w:val="004A4CDF"/>
    <w:rsid w:val="004B1491"/>
    <w:rsid w:val="004B1BF9"/>
    <w:rsid w:val="004C0402"/>
    <w:rsid w:val="004C3871"/>
    <w:rsid w:val="004C42AC"/>
    <w:rsid w:val="004E4040"/>
    <w:rsid w:val="004E560B"/>
    <w:rsid w:val="004F0D34"/>
    <w:rsid w:val="004F0F33"/>
    <w:rsid w:val="00500AA0"/>
    <w:rsid w:val="00515A5A"/>
    <w:rsid w:val="0054007C"/>
    <w:rsid w:val="00547A71"/>
    <w:rsid w:val="00583450"/>
    <w:rsid w:val="00591DA5"/>
    <w:rsid w:val="00592E42"/>
    <w:rsid w:val="005A3D35"/>
    <w:rsid w:val="005B6E2D"/>
    <w:rsid w:val="005B75FE"/>
    <w:rsid w:val="005E5DB5"/>
    <w:rsid w:val="005F767D"/>
    <w:rsid w:val="00600FA0"/>
    <w:rsid w:val="00615239"/>
    <w:rsid w:val="00640EBE"/>
    <w:rsid w:val="00646895"/>
    <w:rsid w:val="00652E22"/>
    <w:rsid w:val="00662075"/>
    <w:rsid w:val="006634F9"/>
    <w:rsid w:val="00675EB0"/>
    <w:rsid w:val="00685548"/>
    <w:rsid w:val="00690C71"/>
    <w:rsid w:val="006E31B9"/>
    <w:rsid w:val="00700036"/>
    <w:rsid w:val="00737404"/>
    <w:rsid w:val="00773624"/>
    <w:rsid w:val="00795096"/>
    <w:rsid w:val="007B09C3"/>
    <w:rsid w:val="007B2312"/>
    <w:rsid w:val="007B556E"/>
    <w:rsid w:val="007B727F"/>
    <w:rsid w:val="007C078C"/>
    <w:rsid w:val="007C6AC9"/>
    <w:rsid w:val="007D6C9E"/>
    <w:rsid w:val="007E1E06"/>
    <w:rsid w:val="007F74B6"/>
    <w:rsid w:val="00806C3A"/>
    <w:rsid w:val="00807FE7"/>
    <w:rsid w:val="0081520D"/>
    <w:rsid w:val="00843CCD"/>
    <w:rsid w:val="00850E3E"/>
    <w:rsid w:val="00855A8D"/>
    <w:rsid w:val="00874B89"/>
    <w:rsid w:val="008A18A4"/>
    <w:rsid w:val="008A5906"/>
    <w:rsid w:val="008C6625"/>
    <w:rsid w:val="008D683C"/>
    <w:rsid w:val="008E32C7"/>
    <w:rsid w:val="00912277"/>
    <w:rsid w:val="00915937"/>
    <w:rsid w:val="00915BDE"/>
    <w:rsid w:val="00920BFF"/>
    <w:rsid w:val="00922394"/>
    <w:rsid w:val="00923BF6"/>
    <w:rsid w:val="00946F22"/>
    <w:rsid w:val="009630D9"/>
    <w:rsid w:val="0096511B"/>
    <w:rsid w:val="00986EC5"/>
    <w:rsid w:val="00990252"/>
    <w:rsid w:val="0099119B"/>
    <w:rsid w:val="00993DE6"/>
    <w:rsid w:val="0099425A"/>
    <w:rsid w:val="009A140F"/>
    <w:rsid w:val="009B1F1A"/>
    <w:rsid w:val="009E24C8"/>
    <w:rsid w:val="009E358C"/>
    <w:rsid w:val="00A026E7"/>
    <w:rsid w:val="00A0456B"/>
    <w:rsid w:val="00A14A3C"/>
    <w:rsid w:val="00A24E1A"/>
    <w:rsid w:val="00A32BC9"/>
    <w:rsid w:val="00A450DE"/>
    <w:rsid w:val="00A47A36"/>
    <w:rsid w:val="00A52742"/>
    <w:rsid w:val="00A62F16"/>
    <w:rsid w:val="00A71AC1"/>
    <w:rsid w:val="00AA71A8"/>
    <w:rsid w:val="00AA72C5"/>
    <w:rsid w:val="00AC156D"/>
    <w:rsid w:val="00AC2B84"/>
    <w:rsid w:val="00AC71CA"/>
    <w:rsid w:val="00AD10E8"/>
    <w:rsid w:val="00AD1D74"/>
    <w:rsid w:val="00AD2428"/>
    <w:rsid w:val="00AD63DF"/>
    <w:rsid w:val="00AE2FDD"/>
    <w:rsid w:val="00B017FC"/>
    <w:rsid w:val="00B02832"/>
    <w:rsid w:val="00B16DF8"/>
    <w:rsid w:val="00B2476D"/>
    <w:rsid w:val="00B555C2"/>
    <w:rsid w:val="00B6715C"/>
    <w:rsid w:val="00B849CE"/>
    <w:rsid w:val="00B86C15"/>
    <w:rsid w:val="00BA0E7B"/>
    <w:rsid w:val="00BA15AC"/>
    <w:rsid w:val="00BB04F2"/>
    <w:rsid w:val="00BB0D98"/>
    <w:rsid w:val="00BB1F73"/>
    <w:rsid w:val="00BB788E"/>
    <w:rsid w:val="00BD05E6"/>
    <w:rsid w:val="00BD39D2"/>
    <w:rsid w:val="00BE25CF"/>
    <w:rsid w:val="00BF19F1"/>
    <w:rsid w:val="00BF2F2F"/>
    <w:rsid w:val="00BF2F62"/>
    <w:rsid w:val="00C14343"/>
    <w:rsid w:val="00C243F9"/>
    <w:rsid w:val="00C309E9"/>
    <w:rsid w:val="00C30FD3"/>
    <w:rsid w:val="00C4758C"/>
    <w:rsid w:val="00C5306F"/>
    <w:rsid w:val="00C65005"/>
    <w:rsid w:val="00C724E6"/>
    <w:rsid w:val="00C8123D"/>
    <w:rsid w:val="00C93450"/>
    <w:rsid w:val="00CA1A31"/>
    <w:rsid w:val="00CC4411"/>
    <w:rsid w:val="00CD331D"/>
    <w:rsid w:val="00CD3E4D"/>
    <w:rsid w:val="00CD7B4D"/>
    <w:rsid w:val="00CE08D8"/>
    <w:rsid w:val="00CF1D3A"/>
    <w:rsid w:val="00D00E39"/>
    <w:rsid w:val="00D02BF6"/>
    <w:rsid w:val="00D06254"/>
    <w:rsid w:val="00D52BC5"/>
    <w:rsid w:val="00D65DB9"/>
    <w:rsid w:val="00D72AB0"/>
    <w:rsid w:val="00D86B90"/>
    <w:rsid w:val="00D878E7"/>
    <w:rsid w:val="00DA295B"/>
    <w:rsid w:val="00DA3A0A"/>
    <w:rsid w:val="00DB11A9"/>
    <w:rsid w:val="00DC0FCB"/>
    <w:rsid w:val="00DC14C4"/>
    <w:rsid w:val="00DC2522"/>
    <w:rsid w:val="00DC2DD7"/>
    <w:rsid w:val="00DD2375"/>
    <w:rsid w:val="00DD60A4"/>
    <w:rsid w:val="00DF6ABC"/>
    <w:rsid w:val="00E01829"/>
    <w:rsid w:val="00E20B26"/>
    <w:rsid w:val="00E27B90"/>
    <w:rsid w:val="00E42A8D"/>
    <w:rsid w:val="00E42F9D"/>
    <w:rsid w:val="00E72E7D"/>
    <w:rsid w:val="00E80538"/>
    <w:rsid w:val="00E93E23"/>
    <w:rsid w:val="00E95250"/>
    <w:rsid w:val="00EA1D58"/>
    <w:rsid w:val="00EB06BC"/>
    <w:rsid w:val="00EB3808"/>
    <w:rsid w:val="00EC798B"/>
    <w:rsid w:val="00ED4F35"/>
    <w:rsid w:val="00ED4F68"/>
    <w:rsid w:val="00EE034B"/>
    <w:rsid w:val="00EF7D28"/>
    <w:rsid w:val="00F058FD"/>
    <w:rsid w:val="00F17506"/>
    <w:rsid w:val="00F20B8C"/>
    <w:rsid w:val="00F3086C"/>
    <w:rsid w:val="00F4516F"/>
    <w:rsid w:val="00F46911"/>
    <w:rsid w:val="00F54EBD"/>
    <w:rsid w:val="00F754EF"/>
    <w:rsid w:val="00F809BC"/>
    <w:rsid w:val="00F80BC4"/>
    <w:rsid w:val="00F81447"/>
    <w:rsid w:val="00F860A7"/>
    <w:rsid w:val="00F86857"/>
    <w:rsid w:val="00F948FB"/>
    <w:rsid w:val="00FA551B"/>
    <w:rsid w:val="00FA56D8"/>
    <w:rsid w:val="00FA6FAA"/>
    <w:rsid w:val="00FB1BBA"/>
    <w:rsid w:val="00FD4D36"/>
    <w:rsid w:val="00FE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E6D8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6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32" w:unhideWhenUsed="1" w:qFormat="1"/>
    <w:lsdException w:name="heading 4" w:semiHidden="1" w:uiPriority="9" w:unhideWhenUsed="1" w:qFormat="1"/>
    <w:lsdException w:name="heading 5" w:semiHidden="1" w:uiPriority="32" w:unhideWhenUsed="1" w:qFormat="1"/>
    <w:lsdException w:name="heading 6" w:semiHidden="1" w:uiPriority="32" w:unhideWhenUsed="1" w:qFormat="1"/>
    <w:lsdException w:name="heading 7" w:semiHidden="1" w:uiPriority="32" w:unhideWhenUsed="1" w:qFormat="1"/>
    <w:lsdException w:name="heading 8" w:semiHidden="1" w:uiPriority="32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3E9F"/>
    <w:pPr>
      <w:contextualSpacing/>
    </w:pPr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32"/>
    <w:qFormat/>
    <w:rsid w:val="00DD60A4"/>
    <w:pPr>
      <w:keepNext/>
      <w:keepLines/>
      <w:spacing w:before="480" w:after="0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32"/>
    <w:semiHidden/>
    <w:unhideWhenUsed/>
    <w:qFormat/>
    <w:rsid w:val="009159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32"/>
    <w:semiHidden/>
    <w:unhideWhenUsed/>
    <w:qFormat/>
    <w:rsid w:val="00AD1D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32"/>
    <w:semiHidden/>
    <w:unhideWhenUsed/>
    <w:qFormat/>
    <w:rsid w:val="009159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32"/>
    <w:semiHidden/>
    <w:unhideWhenUsed/>
    <w:qFormat/>
    <w:rsid w:val="00AD1D7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32"/>
    <w:semiHidden/>
    <w:unhideWhenUsed/>
    <w:qFormat/>
    <w:rsid w:val="00AD1D7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32"/>
    <w:semiHidden/>
    <w:unhideWhenUsed/>
    <w:qFormat/>
    <w:rsid w:val="00AD1D7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32"/>
    <w:semiHidden/>
    <w:unhideWhenUsed/>
    <w:qFormat/>
    <w:rsid w:val="00AD1D7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32"/>
    <w:semiHidden/>
    <w:unhideWhenUsed/>
    <w:qFormat/>
    <w:rsid w:val="00DD60A4"/>
    <w:pPr>
      <w:keepNext/>
      <w:keepLines/>
      <w:spacing w:before="200" w:after="0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90C71"/>
    <w:rPr>
      <w:color w:val="595959" w:themeColor="text1" w:themeTint="A6"/>
    </w:rPr>
  </w:style>
  <w:style w:type="paragraph" w:customStyle="1" w:styleId="NewsletterDate">
    <w:name w:val="Newsletter Date"/>
    <w:next w:val="Normal"/>
    <w:link w:val="NewsletterDateChar"/>
    <w:uiPriority w:val="2"/>
    <w:qFormat/>
    <w:rsid w:val="007B09C3"/>
    <w:pPr>
      <w:spacing w:after="0"/>
      <w:jc w:val="right"/>
    </w:pPr>
    <w:rPr>
      <w:rFonts w:eastAsiaTheme="majorHAnsi"/>
      <w:b/>
      <w:color w:val="8064A2" w:themeColor="accent4"/>
      <w:spacing w:val="12"/>
      <w:sz w:val="28"/>
      <w:szCs w:val="24"/>
      <w:lang w:bidi="en-US"/>
    </w:rPr>
  </w:style>
  <w:style w:type="character" w:customStyle="1" w:styleId="NewsletterDateChar">
    <w:name w:val="Newsletter Date Char"/>
    <w:basedOn w:val="DefaultParagraphFont"/>
    <w:link w:val="NewsletterDate"/>
    <w:uiPriority w:val="2"/>
    <w:rsid w:val="007B09C3"/>
    <w:rPr>
      <w:rFonts w:eastAsiaTheme="majorHAnsi"/>
      <w:b/>
      <w:color w:val="8064A2" w:themeColor="accent4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uiPriority w:val="3"/>
    <w:qFormat/>
    <w:rsid w:val="00FE0AEA"/>
    <w:pPr>
      <w:spacing w:before="360" w:after="240"/>
    </w:pPr>
    <w:rPr>
      <w:rFonts w:eastAsiaTheme="majorHAnsi"/>
      <w:b/>
      <w:caps/>
      <w:color w:val="1F497D" w:themeColor="text2"/>
      <w:spacing w:val="10"/>
      <w:sz w:val="28"/>
      <w:szCs w:val="24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uiPriority w:val="3"/>
    <w:rsid w:val="00FE0AEA"/>
    <w:rPr>
      <w:rFonts w:eastAsiaTheme="majorHAnsi"/>
      <w:b/>
      <w:caps/>
      <w:color w:val="1F497D" w:themeColor="text2"/>
      <w:spacing w:val="10"/>
      <w:sz w:val="28"/>
      <w:szCs w:val="24"/>
      <w:lang w:bidi="en-US"/>
    </w:rPr>
  </w:style>
  <w:style w:type="character" w:customStyle="1" w:styleId="Heading1Char">
    <w:name w:val="Heading 1 Char"/>
    <w:basedOn w:val="DefaultParagraphFont"/>
    <w:link w:val="Heading1"/>
    <w:uiPriority w:val="32"/>
    <w:rsid w:val="009630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customStyle="1" w:styleId="Heading9Char">
    <w:name w:val="Heading 9 Char"/>
    <w:basedOn w:val="DefaultParagraphFont"/>
    <w:link w:val="Heading9"/>
    <w:uiPriority w:val="32"/>
    <w:semiHidden/>
    <w:rsid w:val="009630D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DD60A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D60A4"/>
  </w:style>
  <w:style w:type="paragraph" w:styleId="Footer">
    <w:name w:val="footer"/>
    <w:basedOn w:val="Normal"/>
    <w:link w:val="FooterChar"/>
    <w:uiPriority w:val="99"/>
    <w:unhideWhenUsed/>
    <w:rsid w:val="00DD60A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D60A4"/>
  </w:style>
  <w:style w:type="paragraph" w:styleId="Quote">
    <w:name w:val="Quote"/>
    <w:basedOn w:val="Normal"/>
    <w:link w:val="QuoteChar"/>
    <w:uiPriority w:val="5"/>
    <w:qFormat/>
    <w:rsid w:val="007F74B6"/>
    <w:pPr>
      <w:pBdr>
        <w:top w:val="single" w:sz="2" w:space="16" w:color="C0504D" w:themeColor="accent2"/>
        <w:left w:val="single" w:sz="2" w:space="8" w:color="C0504D" w:themeColor="accent2"/>
        <w:bottom w:val="single" w:sz="2" w:space="16" w:color="C0504D" w:themeColor="accent2"/>
        <w:right w:val="single" w:sz="2" w:space="8" w:color="C0504D" w:themeColor="accent2"/>
      </w:pBdr>
      <w:shd w:val="clear" w:color="auto" w:fill="C0504D" w:themeFill="accent2"/>
      <w:ind w:left="72" w:right="72"/>
    </w:pPr>
    <w:rPr>
      <w:i/>
      <w:iCs/>
      <w:color w:val="FFFFFF" w:themeColor="background1"/>
      <w:sz w:val="28"/>
    </w:rPr>
  </w:style>
  <w:style w:type="character" w:customStyle="1" w:styleId="QuoteChar">
    <w:name w:val="Quote Char"/>
    <w:basedOn w:val="DefaultParagraphFont"/>
    <w:link w:val="Quote"/>
    <w:uiPriority w:val="5"/>
    <w:rsid w:val="009630D9"/>
    <w:rPr>
      <w:i/>
      <w:iCs/>
      <w:color w:val="FFFFFF" w:themeColor="background1"/>
      <w:sz w:val="28"/>
      <w:shd w:val="clear" w:color="auto" w:fill="C0504D" w:themeFill="accent2"/>
    </w:rPr>
  </w:style>
  <w:style w:type="paragraph" w:styleId="IntenseQuote">
    <w:name w:val="Intense Quote"/>
    <w:basedOn w:val="Normal"/>
    <w:link w:val="IntenseQuoteChar"/>
    <w:uiPriority w:val="6"/>
    <w:qFormat/>
    <w:rsid w:val="003B6895"/>
    <w:rPr>
      <w:b/>
      <w:iCs/>
      <w:color w:val="C0504D" w:themeColor="accent2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6"/>
    <w:rsid w:val="003B6895"/>
    <w:rPr>
      <w:b/>
      <w:iCs/>
      <w:color w:val="C0504D" w:themeColor="accent2"/>
      <w:sz w:val="28"/>
    </w:rPr>
  </w:style>
  <w:style w:type="paragraph" w:styleId="BlockText">
    <w:name w:val="Block Text"/>
    <w:basedOn w:val="Normal"/>
    <w:uiPriority w:val="99"/>
    <w:semiHidden/>
    <w:unhideWhenUsed/>
    <w:rsid w:val="00915937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eastAsiaTheme="minorEastAsia"/>
      <w:i/>
      <w:iCs/>
      <w:color w:val="365F91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32"/>
    <w:semiHidden/>
    <w:rsid w:val="009630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32"/>
    <w:semiHidden/>
    <w:rsid w:val="009630D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690C71"/>
    <w:rPr>
      <w:color w:val="595959" w:themeColor="text1" w:themeTint="A6"/>
      <w:shd w:val="clear" w:color="auto" w:fill="E6E6E6"/>
    </w:rPr>
  </w:style>
  <w:style w:type="paragraph" w:styleId="Title">
    <w:name w:val="Title"/>
    <w:basedOn w:val="Normal"/>
    <w:link w:val="TitleChar"/>
    <w:uiPriority w:val="1"/>
    <w:qFormat/>
    <w:rsid w:val="009630D9"/>
    <w:pPr>
      <w:pBdr>
        <w:top w:val="single" w:sz="2" w:space="6" w:color="8064A2" w:themeColor="accent4"/>
        <w:left w:val="single" w:sz="2" w:space="8" w:color="8064A2" w:themeColor="accent4"/>
        <w:bottom w:val="single" w:sz="2" w:space="6" w:color="8064A2" w:themeColor="accent4"/>
        <w:right w:val="single" w:sz="2" w:space="8" w:color="8064A2" w:themeColor="accent4"/>
      </w:pBdr>
      <w:shd w:val="clear" w:color="auto" w:fill="8064A2" w:themeFill="accent4"/>
      <w:spacing w:after="0"/>
      <w:ind w:left="72" w:right="288"/>
    </w:pPr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9630D9"/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56"/>
      <w:shd w:val="clear" w:color="auto" w:fill="8064A2" w:themeFill="accent4"/>
    </w:rPr>
  </w:style>
  <w:style w:type="character" w:styleId="BookTitle">
    <w:name w:val="Book Title"/>
    <w:basedOn w:val="DefaultParagraphFont"/>
    <w:uiPriority w:val="33"/>
    <w:semiHidden/>
    <w:unhideWhenUsed/>
    <w:rsid w:val="00AD1D74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D1D74"/>
    <w:pPr>
      <w:spacing w:after="200"/>
    </w:pPr>
    <w:rPr>
      <w:i/>
      <w:iCs/>
      <w:color w:val="1F497D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rsid w:val="00AD1D74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32"/>
    <w:semiHidden/>
    <w:rsid w:val="00AD1D7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32"/>
    <w:semiHidden/>
    <w:rsid w:val="00AD1D7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2"/>
    <w:semiHidden/>
    <w:rsid w:val="00AD1D7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2"/>
    <w:semiHidden/>
    <w:rsid w:val="00AD1D7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2"/>
    <w:semiHidden/>
    <w:rsid w:val="00AD1D7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D1D74"/>
    <w:rPr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rsid w:val="00AD1D74"/>
    <w:rPr>
      <w:b/>
      <w:bCs/>
      <w:smallCaps/>
      <w:color w:val="4F81BD" w:themeColor="accent1"/>
      <w:spacing w:val="5"/>
    </w:rPr>
  </w:style>
  <w:style w:type="paragraph" w:styleId="ListParagraph">
    <w:name w:val="List Paragraph"/>
    <w:basedOn w:val="Normal"/>
    <w:uiPriority w:val="34"/>
    <w:semiHidden/>
    <w:unhideWhenUsed/>
    <w:rsid w:val="00AD1D74"/>
    <w:pPr>
      <w:ind w:left="720"/>
    </w:pPr>
  </w:style>
  <w:style w:type="paragraph" w:styleId="NoSpacing">
    <w:name w:val="No Spacing"/>
    <w:uiPriority w:val="1"/>
    <w:semiHidden/>
    <w:unhideWhenUsed/>
    <w:rsid w:val="00AD1D74"/>
    <w:pPr>
      <w:spacing w:after="0"/>
    </w:pPr>
    <w:rPr>
      <w:color w:val="000000" w:themeColor="text1"/>
    </w:rPr>
  </w:style>
  <w:style w:type="character" w:styleId="Strong">
    <w:name w:val="Strong"/>
    <w:basedOn w:val="DefaultParagraphFont"/>
    <w:uiPriority w:val="22"/>
    <w:semiHidden/>
    <w:unhideWhenUsed/>
    <w:rsid w:val="00AD1D74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AD1D7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D1D74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rsid w:val="00AD1D74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rsid w:val="00AD1D74"/>
    <w:rPr>
      <w:smallCaps/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D1D74"/>
    <w:pPr>
      <w:spacing w:before="240"/>
      <w:jc w:val="left"/>
      <w:outlineLvl w:val="9"/>
    </w:pPr>
    <w:rPr>
      <w:b w:val="0"/>
      <w:bCs w:val="0"/>
      <w:sz w:val="32"/>
      <w:szCs w:val="32"/>
      <w:lang w:bidi="ar-SA"/>
    </w:rPr>
  </w:style>
  <w:style w:type="paragraph" w:customStyle="1" w:styleId="Image">
    <w:name w:val="Image"/>
    <w:basedOn w:val="Normal"/>
    <w:uiPriority w:val="10"/>
    <w:qFormat/>
    <w:rsid w:val="007E1E06"/>
    <w:rPr>
      <w:noProof/>
    </w:rPr>
  </w:style>
  <w:style w:type="character" w:styleId="Hyperlink">
    <w:name w:val="Hyperlink"/>
    <w:basedOn w:val="DefaultParagraphFont"/>
    <w:uiPriority w:val="99"/>
    <w:unhideWhenUsed/>
    <w:rsid w:val="009E35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3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73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39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HfbepebSEA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https://youtu.be/MSodpD0XSUk" TargetMode="External"/><Relationship Id="rId10" Type="http://schemas.openxmlformats.org/officeDocument/2006/relationships/hyperlink" Target="mailto:d142ptapresident@gmail.com" TargetMode="External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y\AppData\Roaming\Microsoft\Templates\Class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CAFD7A268614682980ED39206574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97D51-C8C7-41D2-A409-FA1331ADA5E5}"/>
      </w:docPartPr>
      <w:docPartBody>
        <w:p w:rsidR="00120858" w:rsidRDefault="0024244E">
          <w:pPr>
            <w:pStyle w:val="7CAFD7A268614682980ED39206574DEA"/>
          </w:pPr>
          <w:r w:rsidRPr="007B09C3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44E"/>
    <w:rsid w:val="00120858"/>
    <w:rsid w:val="00217F41"/>
    <w:rsid w:val="0024244E"/>
    <w:rsid w:val="00294E4A"/>
    <w:rsid w:val="002A5BF5"/>
    <w:rsid w:val="00315D16"/>
    <w:rsid w:val="00377C6E"/>
    <w:rsid w:val="0040098E"/>
    <w:rsid w:val="00420131"/>
    <w:rsid w:val="004F7CC8"/>
    <w:rsid w:val="00533DC6"/>
    <w:rsid w:val="00552DBB"/>
    <w:rsid w:val="00572C22"/>
    <w:rsid w:val="005B40EB"/>
    <w:rsid w:val="00627097"/>
    <w:rsid w:val="00677D6B"/>
    <w:rsid w:val="006A4034"/>
    <w:rsid w:val="00705D15"/>
    <w:rsid w:val="008C0874"/>
    <w:rsid w:val="009F5287"/>
    <w:rsid w:val="00B111D3"/>
    <w:rsid w:val="00B220FF"/>
    <w:rsid w:val="00B779CE"/>
    <w:rsid w:val="00C62C22"/>
    <w:rsid w:val="00C63AF8"/>
    <w:rsid w:val="00CB0A1D"/>
    <w:rsid w:val="00D70B08"/>
    <w:rsid w:val="00F6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48E962916634A5490CFA6EA15515BA8">
    <w:name w:val="D48E962916634A5490CFA6EA15515BA8"/>
  </w:style>
  <w:style w:type="paragraph" w:customStyle="1" w:styleId="7CAFD7A268614682980ED39206574DEA">
    <w:name w:val="7CAFD7A268614682980ED39206574DEA"/>
  </w:style>
  <w:style w:type="paragraph" w:customStyle="1" w:styleId="B66128E1266E4BE185CE51DC8FB208EF">
    <w:name w:val="B66128E1266E4BE185CE51DC8FB208EF"/>
  </w:style>
  <w:style w:type="paragraph" w:customStyle="1" w:styleId="00A2A8156B8F4C57809F9DF5A2D685F7">
    <w:name w:val="00A2A8156B8F4C57809F9DF5A2D685F7"/>
  </w:style>
  <w:style w:type="paragraph" w:customStyle="1" w:styleId="D5D8C7AF518F4871ACD863A2C238438E">
    <w:name w:val="D5D8C7AF518F4871ACD863A2C238438E"/>
  </w:style>
  <w:style w:type="paragraph" w:customStyle="1" w:styleId="20546749378946D9BB195551E89C11C2">
    <w:name w:val="20546749378946D9BB195551E89C11C2"/>
  </w:style>
  <w:style w:type="paragraph" w:customStyle="1" w:styleId="989138E10F74466085A0EAF68B059FDB">
    <w:name w:val="989138E10F74466085A0EAF68B059FDB"/>
  </w:style>
  <w:style w:type="paragraph" w:customStyle="1" w:styleId="04C3E217DBE248549D8DE8B423FA4F7A">
    <w:name w:val="04C3E217DBE248549D8DE8B423FA4F7A"/>
  </w:style>
  <w:style w:type="paragraph" w:customStyle="1" w:styleId="1EE1A1E9F92C40B3BB62A3CDA007B2AB">
    <w:name w:val="1EE1A1E9F92C40B3BB62A3CDA007B2AB"/>
  </w:style>
  <w:style w:type="paragraph" w:customStyle="1" w:styleId="3B04D41EB5574227A321069ECE6A798A">
    <w:name w:val="3B04D41EB5574227A321069ECE6A798A"/>
  </w:style>
  <w:style w:type="paragraph" w:customStyle="1" w:styleId="2344BB9CDC10441FA3A31D555E5CE8C9">
    <w:name w:val="2344BB9CDC10441FA3A31D555E5CE8C9"/>
  </w:style>
  <w:style w:type="paragraph" w:customStyle="1" w:styleId="9ACC83874A25497DB6B0FDC363361E5F">
    <w:name w:val="9ACC83874A25497DB6B0FDC363361E5F"/>
  </w:style>
  <w:style w:type="paragraph" w:customStyle="1" w:styleId="9346F0392F324F86A1C388FD83F5921E">
    <w:name w:val="9346F0392F324F86A1C388FD83F5921E"/>
  </w:style>
  <w:style w:type="paragraph" w:customStyle="1" w:styleId="04AC10E413314352B4723B1ACB9411BC">
    <w:name w:val="04AC10E413314352B4723B1ACB9411BC"/>
  </w:style>
  <w:style w:type="paragraph" w:customStyle="1" w:styleId="BA21A5E6B5C44301B1B53737151EB190">
    <w:name w:val="BA21A5E6B5C44301B1B53737151EB190"/>
  </w:style>
  <w:style w:type="paragraph" w:customStyle="1" w:styleId="BB377DDBCBE748C792623653EF2D546C">
    <w:name w:val="BB377DDBCBE748C792623653EF2D546C"/>
  </w:style>
  <w:style w:type="paragraph" w:customStyle="1" w:styleId="F8724113519E454E992C20665DF45307">
    <w:name w:val="F8724113519E454E992C20665DF45307"/>
  </w:style>
  <w:style w:type="paragraph" w:customStyle="1" w:styleId="7FF9E270E4054D6EBB5DD68F1B9E110E">
    <w:name w:val="7FF9E270E4054D6EBB5DD68F1B9E110E"/>
  </w:style>
  <w:style w:type="paragraph" w:customStyle="1" w:styleId="8002FF922D194FC38FA1CC4940F1D96B">
    <w:name w:val="8002FF922D194FC38FA1CC4940F1D96B"/>
  </w:style>
  <w:style w:type="paragraph" w:customStyle="1" w:styleId="5095998563424D4CBD223253A544F97B">
    <w:name w:val="5095998563424D4CBD223253A544F97B"/>
  </w:style>
  <w:style w:type="paragraph" w:customStyle="1" w:styleId="F0A22136187E42558C8DE947B1819439">
    <w:name w:val="F0A22136187E42558C8DE947B1819439"/>
  </w:style>
  <w:style w:type="paragraph" w:customStyle="1" w:styleId="C527D7AA3D7048A2AA9E51DF8CD6845D">
    <w:name w:val="C527D7AA3D7048A2AA9E51DF8CD6845D"/>
  </w:style>
  <w:style w:type="paragraph" w:customStyle="1" w:styleId="08998BEAAFB74B268C66A87A03F20CFA">
    <w:name w:val="08998BEAAFB74B268C66A87A03F20CFA"/>
  </w:style>
  <w:style w:type="paragraph" w:customStyle="1" w:styleId="3FFDD50F6F504EE8BEB36DEFBE1C2200">
    <w:name w:val="3FFDD50F6F504EE8BEB36DEFBE1C2200"/>
  </w:style>
  <w:style w:type="paragraph" w:customStyle="1" w:styleId="ADAF67AFA3504F8E8E257C56C88FF225">
    <w:name w:val="ADAF67AFA3504F8E8E257C56C88FF225"/>
  </w:style>
  <w:style w:type="paragraph" w:customStyle="1" w:styleId="21E690FA76D54AD0855C0330A52E1BF8">
    <w:name w:val="21E690FA76D54AD0855C0330A52E1BF8"/>
  </w:style>
  <w:style w:type="paragraph" w:customStyle="1" w:styleId="0394857ACD9E44CE9517099F9BEC55F7">
    <w:name w:val="0394857ACD9E44CE9517099F9BEC55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Mangal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5750A6-56F1-4D09-95BB-BDE750001B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AB1FCB-B09B-4B5F-B80A-8B8690247E3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3BC0577-C0C8-4C7F-993F-79094CBDD9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 newsletter</Template>
  <TotalTime>0</TotalTime>
  <Pages>3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June 2020</cp:keywords>
  <cp:lastModifiedBy/>
  <cp:revision>1</cp:revision>
  <dcterms:created xsi:type="dcterms:W3CDTF">2020-03-01T18:14:00Z</dcterms:created>
  <dcterms:modified xsi:type="dcterms:W3CDTF">2020-06-04T06:07:00Z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