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  <w:tblDescription w:val="Layout table"/>
      </w:tblPr>
      <w:tblGrid>
        <w:gridCol w:w="5400"/>
        <w:gridCol w:w="5400"/>
      </w:tblGrid>
      <w:tr w:rsidR="004F0D34" w:rsidRPr="00FE0AEA" w14:paraId="792F6BE9" w14:textId="77777777" w:rsidTr="007B09C3">
        <w:trPr>
          <w:trHeight w:val="2790"/>
        </w:trPr>
        <w:tc>
          <w:tcPr>
            <w:tcW w:w="5400" w:type="dxa"/>
            <w:vAlign w:val="bottom"/>
          </w:tcPr>
          <w:p w14:paraId="51DB2141" w14:textId="317E2F9C" w:rsidR="004F0D34" w:rsidRPr="002402C2" w:rsidRDefault="00D65DB9" w:rsidP="00D65DB9">
            <w:pPr>
              <w:pStyle w:val="Title"/>
              <w:ind w:left="0"/>
              <w:rPr>
                <w:szCs w:val="48"/>
              </w:rPr>
            </w:pPr>
            <w:bookmarkStart w:id="0" w:name="_Hlk18303436"/>
            <w:r w:rsidRPr="002402C2">
              <w:rPr>
                <w:szCs w:val="48"/>
              </w:rPr>
              <w:t>Forest Ridge PTA Newsletter</w:t>
            </w:r>
          </w:p>
        </w:tc>
        <w:tc>
          <w:tcPr>
            <w:tcW w:w="5400" w:type="dxa"/>
          </w:tcPr>
          <w:sdt>
            <w:sdtPr>
              <w:alias w:val="Enter date:"/>
              <w:tag w:val=""/>
              <w:id w:val="-796832915"/>
              <w:placeholder>
                <w:docPart w:val="7CAFD7A268614682980ED39206574DEA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E979B58" w14:textId="6F753A11" w:rsidR="004F0D34" w:rsidRPr="00FE0AEA" w:rsidRDefault="006E31B9" w:rsidP="007F74B6">
                <w:pPr>
                  <w:pStyle w:val="NewsletterDate"/>
                </w:pPr>
                <w:r>
                  <w:t>January 2020</w:t>
                </w:r>
              </w:p>
            </w:sdtContent>
          </w:sdt>
        </w:tc>
      </w:tr>
      <w:tr w:rsidR="00AA72C5" w:rsidRPr="00156AFB" w14:paraId="7D1CF3E7" w14:textId="77777777" w:rsidTr="007B09C3">
        <w:trPr>
          <w:trHeight w:val="10898"/>
        </w:trPr>
        <w:tc>
          <w:tcPr>
            <w:tcW w:w="5400" w:type="dxa"/>
            <w:tcMar>
              <w:left w:w="115" w:type="dxa"/>
              <w:right w:w="288" w:type="dxa"/>
            </w:tcMar>
          </w:tcPr>
          <w:p w14:paraId="0BABADC8" w14:textId="77777777" w:rsidR="00D65DB9" w:rsidRPr="00156AFB" w:rsidRDefault="00D65DB9" w:rsidP="007F74B6">
            <w:pPr>
              <w:rPr>
                <w:sz w:val="19"/>
                <w:szCs w:val="19"/>
              </w:rPr>
            </w:pPr>
          </w:p>
          <w:p w14:paraId="4DA6581B" w14:textId="06F37972" w:rsidR="00D65DB9" w:rsidRPr="00156AFB" w:rsidRDefault="00D65DB9" w:rsidP="007F74B6">
            <w:pPr>
              <w:rPr>
                <w:sz w:val="19"/>
                <w:szCs w:val="19"/>
              </w:rPr>
            </w:pPr>
            <w:r w:rsidRPr="00156AFB">
              <w:rPr>
                <w:sz w:val="19"/>
                <w:szCs w:val="19"/>
              </w:rPr>
              <w:t>Dear Forest Ridge Families</w:t>
            </w:r>
            <w:r w:rsidR="00FB1BBA" w:rsidRPr="00156AFB">
              <w:rPr>
                <w:sz w:val="19"/>
                <w:szCs w:val="19"/>
              </w:rPr>
              <w:t>,</w:t>
            </w:r>
          </w:p>
          <w:p w14:paraId="2609EB4A" w14:textId="45789C17" w:rsidR="00D65DB9" w:rsidRPr="00156AFB" w:rsidRDefault="00D65DB9" w:rsidP="007F74B6">
            <w:pPr>
              <w:rPr>
                <w:sz w:val="19"/>
                <w:szCs w:val="19"/>
              </w:rPr>
            </w:pPr>
          </w:p>
          <w:p w14:paraId="154A8A84" w14:textId="70F8FFA7" w:rsidR="002402C2" w:rsidRPr="00156AFB" w:rsidRDefault="00BD39D2" w:rsidP="00BD39D2">
            <w:pPr>
              <w:rPr>
                <w:sz w:val="19"/>
                <w:szCs w:val="19"/>
              </w:rPr>
            </w:pPr>
            <w:r w:rsidRPr="00156AFB">
              <w:rPr>
                <w:sz w:val="19"/>
                <w:szCs w:val="19"/>
              </w:rPr>
              <w:t xml:space="preserve">     Welcome back &amp; we hope you enjoyed your winter break!! First, I would like to thank our WONDERFUL PTA </w:t>
            </w:r>
            <w:r w:rsidR="00B849CE">
              <w:rPr>
                <w:sz w:val="19"/>
                <w:szCs w:val="19"/>
              </w:rPr>
              <w:t>TEAM</w:t>
            </w:r>
            <w:r w:rsidRPr="00156AFB">
              <w:rPr>
                <w:sz w:val="19"/>
                <w:szCs w:val="19"/>
              </w:rPr>
              <w:t xml:space="preserve"> who have been working extra hard especially during </w:t>
            </w:r>
            <w:r w:rsidR="00FA6FAA" w:rsidRPr="00156AFB">
              <w:rPr>
                <w:sz w:val="19"/>
                <w:szCs w:val="19"/>
              </w:rPr>
              <w:t xml:space="preserve">October, </w:t>
            </w:r>
            <w:r w:rsidRPr="00156AFB">
              <w:rPr>
                <w:sz w:val="19"/>
                <w:szCs w:val="19"/>
              </w:rPr>
              <w:t>November &amp; December.  They had some pretty big back to back events that they planned at their schools.</w:t>
            </w:r>
            <w:r w:rsidR="00FA6FAA" w:rsidRPr="00156AFB">
              <w:rPr>
                <w:sz w:val="19"/>
                <w:szCs w:val="19"/>
              </w:rPr>
              <w:t xml:space="preserve">  They </w:t>
            </w:r>
            <w:r w:rsidR="00EF7D28" w:rsidRPr="00156AFB">
              <w:rPr>
                <w:sz w:val="19"/>
                <w:szCs w:val="19"/>
              </w:rPr>
              <w:t>planned &amp; ran</w:t>
            </w:r>
            <w:r w:rsidR="00FA6FAA" w:rsidRPr="00156AFB">
              <w:rPr>
                <w:sz w:val="19"/>
                <w:szCs w:val="19"/>
              </w:rPr>
              <w:t xml:space="preserve"> teacher’s lunches, holiday parties, book fairs, &amp; Santa Secret Workshops.  Your hard work doesn’t go unnoticed.  If you see them make sure you tell</w:t>
            </w:r>
            <w:bookmarkStart w:id="1" w:name="_GoBack"/>
            <w:bookmarkEnd w:id="1"/>
            <w:r w:rsidR="00FA6FAA" w:rsidRPr="00156AFB">
              <w:rPr>
                <w:sz w:val="19"/>
                <w:szCs w:val="19"/>
              </w:rPr>
              <w:t xml:space="preserve"> them thank you.</w:t>
            </w:r>
          </w:p>
          <w:p w14:paraId="56F218D3" w14:textId="2BA8ACED" w:rsidR="00EC798B" w:rsidRPr="00156AFB" w:rsidRDefault="00EC798B" w:rsidP="00BD39D2">
            <w:pPr>
              <w:rPr>
                <w:sz w:val="19"/>
                <w:szCs w:val="19"/>
              </w:rPr>
            </w:pPr>
            <w:r w:rsidRPr="00156AFB">
              <w:rPr>
                <w:sz w:val="19"/>
                <w:szCs w:val="19"/>
              </w:rPr>
              <w:t xml:space="preserve">     We have our </w:t>
            </w:r>
            <w:r w:rsidRPr="00156AFB">
              <w:rPr>
                <w:b/>
                <w:bCs/>
                <w:sz w:val="19"/>
                <w:szCs w:val="19"/>
              </w:rPr>
              <w:t>1</w:t>
            </w:r>
            <w:r w:rsidRPr="00156AFB">
              <w:rPr>
                <w:b/>
                <w:bCs/>
                <w:sz w:val="19"/>
                <w:szCs w:val="19"/>
                <w:vertAlign w:val="superscript"/>
              </w:rPr>
              <w:t>st</w:t>
            </w:r>
            <w:r w:rsidRPr="00156AFB">
              <w:rPr>
                <w:b/>
                <w:bCs/>
                <w:sz w:val="19"/>
                <w:szCs w:val="19"/>
              </w:rPr>
              <w:t xml:space="preserve"> Paint with Me Night</w:t>
            </w:r>
            <w:r w:rsidRPr="00156AFB">
              <w:rPr>
                <w:sz w:val="19"/>
                <w:szCs w:val="19"/>
              </w:rPr>
              <w:t xml:space="preserve"> coming up and we will be painting a penguin.  </w:t>
            </w:r>
            <w:r w:rsidR="00EF7D28" w:rsidRPr="00156AFB">
              <w:rPr>
                <w:sz w:val="19"/>
                <w:szCs w:val="19"/>
              </w:rPr>
              <w:t xml:space="preserve">Mrs. Carey, our Hille Art Teacher, has been working with us to get things ready for the night. </w:t>
            </w:r>
            <w:r w:rsidRPr="00156AFB">
              <w:rPr>
                <w:sz w:val="19"/>
                <w:szCs w:val="19"/>
              </w:rPr>
              <w:t>This is a prepaid only event</w:t>
            </w:r>
            <w:r w:rsidR="00EF7D28" w:rsidRPr="00156AFB">
              <w:rPr>
                <w:sz w:val="19"/>
                <w:szCs w:val="19"/>
              </w:rPr>
              <w:t xml:space="preserve"> &amp; doors will open @ 5:45pm. </w:t>
            </w:r>
          </w:p>
          <w:p w14:paraId="00FEDBAA" w14:textId="17D43308" w:rsidR="00583450" w:rsidRPr="00156AFB" w:rsidRDefault="00583450" w:rsidP="00BD39D2">
            <w:pPr>
              <w:rPr>
                <w:sz w:val="19"/>
                <w:szCs w:val="19"/>
              </w:rPr>
            </w:pPr>
            <w:r w:rsidRPr="00156AFB">
              <w:rPr>
                <w:sz w:val="19"/>
                <w:szCs w:val="19"/>
              </w:rPr>
              <w:t xml:space="preserve">     This will be our second year doing our </w:t>
            </w:r>
            <w:r w:rsidRPr="00156AFB">
              <w:rPr>
                <w:b/>
                <w:bCs/>
                <w:sz w:val="19"/>
                <w:szCs w:val="19"/>
              </w:rPr>
              <w:t>Dominos Slice the Price Card Fundraiser</w:t>
            </w:r>
            <w:r w:rsidRPr="00156AFB">
              <w:rPr>
                <w:sz w:val="19"/>
                <w:szCs w:val="19"/>
              </w:rPr>
              <w:t xml:space="preserve">.  </w:t>
            </w:r>
            <w:r w:rsidR="00156AFB" w:rsidRPr="00156AFB">
              <w:rPr>
                <w:sz w:val="19"/>
                <w:szCs w:val="19"/>
              </w:rPr>
              <w:t xml:space="preserve">You can buy a large pizza @ regular price &amp; get a large pizza for free.  There are no limits to how many pizzas you can order!! </w:t>
            </w:r>
            <w:r w:rsidRPr="00156AFB">
              <w:rPr>
                <w:sz w:val="19"/>
                <w:szCs w:val="19"/>
              </w:rPr>
              <w:t>The cards are $10 each &amp; our PTA gets $5 back for every card sold. This fundraiser will run from Jan. 13</w:t>
            </w:r>
            <w:r w:rsidRPr="00156AFB">
              <w:rPr>
                <w:sz w:val="19"/>
                <w:szCs w:val="19"/>
                <w:vertAlign w:val="superscript"/>
              </w:rPr>
              <w:t>th</w:t>
            </w:r>
            <w:r w:rsidRPr="00156AFB">
              <w:rPr>
                <w:sz w:val="19"/>
                <w:szCs w:val="19"/>
              </w:rPr>
              <w:t>-Jan. 2</w:t>
            </w:r>
            <w:r w:rsidR="005B75FE">
              <w:rPr>
                <w:sz w:val="19"/>
                <w:szCs w:val="19"/>
              </w:rPr>
              <w:t>6</w:t>
            </w:r>
            <w:r w:rsidRPr="00156AFB">
              <w:rPr>
                <w:sz w:val="19"/>
                <w:szCs w:val="19"/>
                <w:vertAlign w:val="superscript"/>
              </w:rPr>
              <w:t>th</w:t>
            </w:r>
            <w:r w:rsidRPr="00156AFB">
              <w:rPr>
                <w:sz w:val="19"/>
                <w:szCs w:val="19"/>
              </w:rPr>
              <w:t xml:space="preserve">.  </w:t>
            </w:r>
            <w:r w:rsidR="005B75FE">
              <w:rPr>
                <w:sz w:val="19"/>
                <w:szCs w:val="19"/>
              </w:rPr>
              <w:t xml:space="preserve">Cash or checks can be submitted. </w:t>
            </w:r>
            <w:r w:rsidR="005B75FE" w:rsidRPr="005B75FE">
              <w:rPr>
                <w:b/>
                <w:bCs/>
                <w:sz w:val="19"/>
                <w:szCs w:val="19"/>
              </w:rPr>
              <w:t>Make checks payable to FOREST RIDGE PTA</w:t>
            </w:r>
            <w:r w:rsidR="005B75FE">
              <w:rPr>
                <w:sz w:val="19"/>
                <w:szCs w:val="19"/>
              </w:rPr>
              <w:t xml:space="preserve">. </w:t>
            </w:r>
            <w:r w:rsidRPr="00156AFB">
              <w:rPr>
                <w:sz w:val="19"/>
                <w:szCs w:val="19"/>
              </w:rPr>
              <w:t xml:space="preserve">Money can be turned in at </w:t>
            </w:r>
            <w:r w:rsidR="00156AFB" w:rsidRPr="00156AFB">
              <w:rPr>
                <w:sz w:val="19"/>
                <w:szCs w:val="19"/>
              </w:rPr>
              <w:t>any time</w:t>
            </w:r>
            <w:r w:rsidR="005B75FE">
              <w:rPr>
                <w:sz w:val="19"/>
                <w:szCs w:val="19"/>
              </w:rPr>
              <w:t xml:space="preserve"> &amp; we will be submitting the money to Dominos on Jan. 27th</w:t>
            </w:r>
            <w:r w:rsidRPr="00156AFB">
              <w:rPr>
                <w:sz w:val="19"/>
                <w:szCs w:val="19"/>
              </w:rPr>
              <w:t xml:space="preserve">.  </w:t>
            </w:r>
            <w:r w:rsidR="005B75FE">
              <w:rPr>
                <w:sz w:val="19"/>
                <w:szCs w:val="19"/>
              </w:rPr>
              <w:t xml:space="preserve">We get </w:t>
            </w:r>
            <w:r w:rsidRPr="00156AFB">
              <w:rPr>
                <w:sz w:val="19"/>
                <w:szCs w:val="19"/>
              </w:rPr>
              <w:t>the cards &amp; prizes within a week or 2</w:t>
            </w:r>
            <w:r w:rsidR="00156AFB" w:rsidRPr="00156AFB">
              <w:rPr>
                <w:sz w:val="19"/>
                <w:szCs w:val="19"/>
              </w:rPr>
              <w:t xml:space="preserve"> of submitting the</w:t>
            </w:r>
            <w:r w:rsidR="005B75FE">
              <w:rPr>
                <w:sz w:val="19"/>
                <w:szCs w:val="19"/>
              </w:rPr>
              <w:t xml:space="preserve"> </w:t>
            </w:r>
            <w:r w:rsidR="00156AFB" w:rsidRPr="00156AFB">
              <w:rPr>
                <w:sz w:val="19"/>
                <w:szCs w:val="19"/>
              </w:rPr>
              <w:t>m</w:t>
            </w:r>
            <w:r w:rsidR="005B75FE">
              <w:rPr>
                <w:sz w:val="19"/>
                <w:szCs w:val="19"/>
              </w:rPr>
              <w:t>oney</w:t>
            </w:r>
            <w:r w:rsidRPr="00156AFB">
              <w:rPr>
                <w:sz w:val="19"/>
                <w:szCs w:val="19"/>
              </w:rPr>
              <w:t xml:space="preserve">. </w:t>
            </w:r>
            <w:r w:rsidR="005B75FE">
              <w:rPr>
                <w:sz w:val="19"/>
                <w:szCs w:val="19"/>
              </w:rPr>
              <w:t>S</w:t>
            </w:r>
            <w:r w:rsidRPr="00156AFB">
              <w:rPr>
                <w:sz w:val="19"/>
                <w:szCs w:val="19"/>
              </w:rPr>
              <w:t>ell</w:t>
            </w:r>
            <w:r w:rsidR="005B75FE">
              <w:rPr>
                <w:sz w:val="19"/>
                <w:szCs w:val="19"/>
              </w:rPr>
              <w:t xml:space="preserve"> a minimum of</w:t>
            </w:r>
            <w:r w:rsidRPr="00156AFB">
              <w:rPr>
                <w:sz w:val="19"/>
                <w:szCs w:val="19"/>
              </w:rPr>
              <w:t xml:space="preserve"> 1 card you get a prize.  Order forms, prize sheets, &amp; info will be sent home on Monday, Jan. 13</w:t>
            </w:r>
            <w:r w:rsidRPr="00156AFB">
              <w:rPr>
                <w:sz w:val="19"/>
                <w:szCs w:val="19"/>
                <w:vertAlign w:val="superscript"/>
              </w:rPr>
              <w:t>th</w:t>
            </w:r>
            <w:r w:rsidRPr="00156AFB">
              <w:rPr>
                <w:sz w:val="19"/>
                <w:szCs w:val="19"/>
              </w:rPr>
              <w:t xml:space="preserve">.  </w:t>
            </w:r>
            <w:r w:rsidR="00B849CE">
              <w:rPr>
                <w:sz w:val="19"/>
                <w:szCs w:val="19"/>
              </w:rPr>
              <w:t>The cards can be used</w:t>
            </w:r>
            <w:r w:rsidRPr="00156AFB">
              <w:rPr>
                <w:sz w:val="19"/>
                <w:szCs w:val="19"/>
              </w:rPr>
              <w:t xml:space="preserve"> until December 31, 2020.  </w:t>
            </w:r>
            <w:r w:rsidR="005B75FE">
              <w:rPr>
                <w:sz w:val="19"/>
                <w:szCs w:val="19"/>
              </w:rPr>
              <w:t xml:space="preserve"> </w:t>
            </w:r>
          </w:p>
          <w:p w14:paraId="6580BE1B" w14:textId="2F880DA2" w:rsidR="00EF7D28" w:rsidRPr="00156AFB" w:rsidRDefault="00EF7D28" w:rsidP="00BD39D2">
            <w:pPr>
              <w:rPr>
                <w:sz w:val="19"/>
                <w:szCs w:val="19"/>
              </w:rPr>
            </w:pPr>
            <w:r w:rsidRPr="00156AFB">
              <w:rPr>
                <w:sz w:val="19"/>
                <w:szCs w:val="19"/>
              </w:rPr>
              <w:t xml:space="preserve">     Our next </w:t>
            </w:r>
            <w:r w:rsidRPr="00156AFB">
              <w:rPr>
                <w:b/>
                <w:bCs/>
                <w:sz w:val="19"/>
                <w:szCs w:val="19"/>
              </w:rPr>
              <w:t>dine out</w:t>
            </w:r>
            <w:r w:rsidRPr="00156AFB">
              <w:rPr>
                <w:sz w:val="19"/>
                <w:szCs w:val="19"/>
              </w:rPr>
              <w:t xml:space="preserve"> will be at </w:t>
            </w:r>
            <w:proofErr w:type="spellStart"/>
            <w:r w:rsidRPr="00156AFB">
              <w:rPr>
                <w:b/>
                <w:bCs/>
                <w:sz w:val="19"/>
                <w:szCs w:val="19"/>
              </w:rPr>
              <w:t>Gatto</w:t>
            </w:r>
            <w:r w:rsidR="00B849CE">
              <w:rPr>
                <w:b/>
                <w:bCs/>
                <w:sz w:val="19"/>
                <w:szCs w:val="19"/>
              </w:rPr>
              <w:t>’</w:t>
            </w:r>
            <w:r w:rsidRPr="00156AFB">
              <w:rPr>
                <w:b/>
                <w:bCs/>
                <w:sz w:val="19"/>
                <w:szCs w:val="19"/>
              </w:rPr>
              <w:t>s</w:t>
            </w:r>
            <w:proofErr w:type="spellEnd"/>
            <w:r w:rsidRPr="00156AFB">
              <w:rPr>
                <w:b/>
                <w:bCs/>
                <w:sz w:val="19"/>
                <w:szCs w:val="19"/>
              </w:rPr>
              <w:t xml:space="preserve"> </w:t>
            </w:r>
            <w:r w:rsidRPr="00156AFB">
              <w:rPr>
                <w:sz w:val="19"/>
                <w:szCs w:val="19"/>
              </w:rPr>
              <w:t xml:space="preserve">in both the </w:t>
            </w:r>
            <w:r w:rsidRPr="00032CDC">
              <w:rPr>
                <w:sz w:val="19"/>
                <w:szCs w:val="19"/>
              </w:rPr>
              <w:t>Tinley Park &amp; Orland Park</w:t>
            </w:r>
            <w:r w:rsidRPr="00156AFB">
              <w:rPr>
                <w:sz w:val="19"/>
                <w:szCs w:val="19"/>
              </w:rPr>
              <w:t xml:space="preserve"> locations. Reminders will be sent home closer to the event.  </w:t>
            </w:r>
            <w:proofErr w:type="spellStart"/>
            <w:r w:rsidRPr="00156AFB">
              <w:rPr>
                <w:sz w:val="19"/>
                <w:szCs w:val="19"/>
              </w:rPr>
              <w:t>Gatto</w:t>
            </w:r>
            <w:r w:rsidR="00B849CE">
              <w:rPr>
                <w:sz w:val="19"/>
                <w:szCs w:val="19"/>
              </w:rPr>
              <w:t>’</w:t>
            </w:r>
            <w:r w:rsidRPr="00156AFB">
              <w:rPr>
                <w:sz w:val="19"/>
                <w:szCs w:val="19"/>
              </w:rPr>
              <w:t>s</w:t>
            </w:r>
            <w:proofErr w:type="spellEnd"/>
            <w:r w:rsidRPr="00156AFB">
              <w:rPr>
                <w:sz w:val="19"/>
                <w:szCs w:val="19"/>
              </w:rPr>
              <w:t xml:space="preserve"> will be giving our PTA 20% of your order when you mention that you’re with our PTA.</w:t>
            </w:r>
          </w:p>
          <w:p w14:paraId="6E429FB8" w14:textId="35DB4E46" w:rsidR="00BD39D2" w:rsidRPr="00156AFB" w:rsidRDefault="00EF7D28" w:rsidP="00BD39D2">
            <w:pPr>
              <w:rPr>
                <w:sz w:val="19"/>
                <w:szCs w:val="19"/>
              </w:rPr>
            </w:pPr>
            <w:r w:rsidRPr="00156AFB">
              <w:rPr>
                <w:sz w:val="19"/>
                <w:szCs w:val="19"/>
              </w:rPr>
              <w:t xml:space="preserve">     </w:t>
            </w:r>
            <w:r w:rsidRPr="00156AFB">
              <w:rPr>
                <w:b/>
                <w:bCs/>
                <w:sz w:val="19"/>
                <w:szCs w:val="19"/>
              </w:rPr>
              <w:t>Family Fun Night</w:t>
            </w:r>
            <w:r w:rsidRPr="00156AFB">
              <w:rPr>
                <w:sz w:val="19"/>
                <w:szCs w:val="19"/>
              </w:rPr>
              <w:t xml:space="preserve"> will be here before we know it.  It is a fun night out with the family.  In order for it to be successful we will need as many volunteers as we can get.  We are going to use </w:t>
            </w:r>
            <w:proofErr w:type="spellStart"/>
            <w:r w:rsidRPr="00156AFB">
              <w:rPr>
                <w:sz w:val="19"/>
                <w:szCs w:val="19"/>
              </w:rPr>
              <w:t>SignUp</w:t>
            </w:r>
            <w:proofErr w:type="spellEnd"/>
            <w:r w:rsidRPr="00156AFB">
              <w:rPr>
                <w:sz w:val="19"/>
                <w:szCs w:val="19"/>
              </w:rPr>
              <w:t xml:space="preserve"> Genius this year to make it easier to sign up.  You will be able to choose where you would like to volunteer and during what times.  </w:t>
            </w:r>
            <w:r w:rsidR="00773624" w:rsidRPr="00156AFB">
              <w:rPr>
                <w:sz w:val="19"/>
                <w:szCs w:val="19"/>
              </w:rPr>
              <w:t xml:space="preserve">At Family Fun Night there will be </w:t>
            </w:r>
            <w:r w:rsidRPr="00156AFB">
              <w:rPr>
                <w:sz w:val="19"/>
                <w:szCs w:val="19"/>
              </w:rPr>
              <w:t xml:space="preserve">Raffles, Silent Auctions, Concessions, Bouncy Houses, Games, </w:t>
            </w:r>
            <w:r w:rsidR="00773624" w:rsidRPr="00156AFB">
              <w:rPr>
                <w:sz w:val="19"/>
                <w:szCs w:val="19"/>
              </w:rPr>
              <w:t>Cake Walks, &amp; much more!! Forms for pre-paid wrist bands &amp; family pizza forms will go out at the end of January/beginning of February.  It is highly recommended to pre-pay in order to help us out with planning.  Prizes may vary.</w:t>
            </w:r>
          </w:p>
          <w:p w14:paraId="03999975" w14:textId="42B665E4" w:rsidR="002402C2" w:rsidRPr="00156AFB" w:rsidRDefault="002402C2" w:rsidP="0081520D">
            <w:pPr>
              <w:rPr>
                <w:sz w:val="19"/>
                <w:szCs w:val="19"/>
              </w:rPr>
            </w:pPr>
            <w:r w:rsidRPr="00156AFB">
              <w:rPr>
                <w:sz w:val="19"/>
                <w:szCs w:val="19"/>
              </w:rPr>
              <w:t xml:space="preserve">    If you are curious about what the PTA does or want to get more involved come out to see what it’s all about. Our meetings are the 1</w:t>
            </w:r>
            <w:r w:rsidRPr="00156AFB">
              <w:rPr>
                <w:sz w:val="19"/>
                <w:szCs w:val="19"/>
                <w:vertAlign w:val="superscript"/>
              </w:rPr>
              <w:t>st</w:t>
            </w:r>
            <w:r w:rsidRPr="00156AFB">
              <w:rPr>
                <w:sz w:val="19"/>
                <w:szCs w:val="19"/>
              </w:rPr>
              <w:t xml:space="preserve"> Thursday of the month</w:t>
            </w:r>
            <w:r w:rsidR="001106DF" w:rsidRPr="00156AFB">
              <w:rPr>
                <w:sz w:val="19"/>
                <w:szCs w:val="19"/>
              </w:rPr>
              <w:t xml:space="preserve"> @ 7pm @ Hille in rooms A8 &amp; A9</w:t>
            </w:r>
            <w:r w:rsidRPr="00156AFB">
              <w:rPr>
                <w:sz w:val="19"/>
                <w:szCs w:val="19"/>
              </w:rPr>
              <w:t xml:space="preserve">. </w:t>
            </w:r>
            <w:r w:rsidR="001106DF" w:rsidRPr="00156AFB">
              <w:rPr>
                <w:sz w:val="19"/>
                <w:szCs w:val="19"/>
              </w:rPr>
              <w:t xml:space="preserve"> Thank you for your continued support!</w:t>
            </w:r>
          </w:p>
          <w:p w14:paraId="0E9409AF" w14:textId="66CDAF0F" w:rsidR="002402C2" w:rsidRPr="00156AFB" w:rsidRDefault="002402C2" w:rsidP="0081520D">
            <w:pPr>
              <w:rPr>
                <w:b/>
                <w:bCs/>
                <w:i/>
                <w:iCs/>
                <w:sz w:val="19"/>
                <w:szCs w:val="19"/>
              </w:rPr>
            </w:pPr>
            <w:r w:rsidRPr="00156AFB">
              <w:rPr>
                <w:b/>
                <w:bCs/>
                <w:i/>
                <w:iCs/>
                <w:sz w:val="19"/>
                <w:szCs w:val="19"/>
              </w:rPr>
              <w:t xml:space="preserve">Your Forest Ridge PTA </w:t>
            </w:r>
            <w:r w:rsidR="001106DF" w:rsidRPr="00156AFB">
              <w:rPr>
                <w:b/>
                <w:bCs/>
                <w:i/>
                <w:iCs/>
                <w:sz w:val="19"/>
                <w:szCs w:val="19"/>
              </w:rPr>
              <w:t>team</w:t>
            </w:r>
          </w:p>
        </w:tc>
        <w:tc>
          <w:tcPr>
            <w:tcW w:w="5400" w:type="dxa"/>
            <w:tcMar>
              <w:left w:w="288" w:type="dxa"/>
              <w:right w:w="115" w:type="dxa"/>
            </w:tcMar>
          </w:tcPr>
          <w:p w14:paraId="604425FC" w14:textId="7E95B7CF" w:rsidR="00D72AB0" w:rsidRPr="00156AFB" w:rsidRDefault="00A24E1A" w:rsidP="007F74B6">
            <w:pPr>
              <w:pStyle w:val="SectionLabelALLCAPS"/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>Upcoming Events</w:t>
            </w:r>
          </w:p>
          <w:p w14:paraId="3E6E4EAA" w14:textId="6450BC5A" w:rsidR="0037049D" w:rsidRPr="00156AFB" w:rsidRDefault="006E31B9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Jan</w:t>
            </w:r>
            <w:r w:rsidR="0037049D" w:rsidRPr="00156AFB">
              <w:rPr>
                <w:b/>
                <w:bCs/>
                <w:sz w:val="21"/>
                <w:szCs w:val="21"/>
              </w:rPr>
              <w:t>. 6</w:t>
            </w:r>
            <w:r w:rsidR="0037049D" w:rsidRPr="00156AFB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 w:rsidR="0037049D" w:rsidRPr="00156AFB">
              <w:rPr>
                <w:b/>
                <w:bCs/>
                <w:sz w:val="21"/>
                <w:szCs w:val="21"/>
              </w:rPr>
              <w:t>-Classes resume</w:t>
            </w:r>
          </w:p>
          <w:p w14:paraId="03305289" w14:textId="7CFB7C7C" w:rsidR="006E31B9" w:rsidRPr="00156AFB" w:rsidRDefault="006E31B9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Jan. 9</w:t>
            </w:r>
            <w:r w:rsidRPr="00156AFB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 w:rsidRPr="00156AFB">
              <w:rPr>
                <w:b/>
                <w:bCs/>
                <w:sz w:val="21"/>
                <w:szCs w:val="21"/>
              </w:rPr>
              <w:t xml:space="preserve">-PTA Board Meeting 7pm @ Hille </w:t>
            </w:r>
          </w:p>
          <w:p w14:paraId="7ED1517F" w14:textId="76645C28" w:rsidR="006E31B9" w:rsidRPr="00156AFB" w:rsidRDefault="0037049D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Jan. 10</w:t>
            </w:r>
            <w:r w:rsidRPr="00156AFB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 w:rsidRPr="00156AFB">
              <w:rPr>
                <w:b/>
                <w:bCs/>
                <w:sz w:val="21"/>
                <w:szCs w:val="21"/>
              </w:rPr>
              <w:t>-Paint Night &amp; Association Meeting 6pm-</w:t>
            </w:r>
          </w:p>
          <w:p w14:paraId="02098F40" w14:textId="56E391F6" w:rsidR="0037049D" w:rsidRPr="00156AFB" w:rsidRDefault="006E31B9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     </w:t>
            </w:r>
            <w:r w:rsidR="0037049D" w:rsidRPr="00156AFB">
              <w:rPr>
                <w:b/>
                <w:bCs/>
                <w:sz w:val="21"/>
                <w:szCs w:val="21"/>
              </w:rPr>
              <w:t>8pm @ Hille</w:t>
            </w:r>
          </w:p>
          <w:p w14:paraId="73638060" w14:textId="2F2E8F43" w:rsidR="006E31B9" w:rsidRPr="00156AFB" w:rsidRDefault="006E31B9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Jan. 17</w:t>
            </w:r>
            <w:r w:rsidRPr="00156AFB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 w:rsidRPr="00156AFB">
              <w:rPr>
                <w:b/>
                <w:bCs/>
                <w:sz w:val="21"/>
                <w:szCs w:val="21"/>
              </w:rPr>
              <w:t>-1/2 day of School</w:t>
            </w:r>
          </w:p>
          <w:p w14:paraId="283ABED4" w14:textId="5DD35171" w:rsidR="006E31B9" w:rsidRPr="00156AFB" w:rsidRDefault="006E31B9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Jan. 20</w:t>
            </w:r>
            <w:r w:rsidRPr="00156AFB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 w:rsidRPr="00156AFB">
              <w:rPr>
                <w:b/>
                <w:bCs/>
                <w:sz w:val="21"/>
                <w:szCs w:val="21"/>
              </w:rPr>
              <w:t>-NO SCHOOL-Martin Luther King Day</w:t>
            </w:r>
          </w:p>
          <w:p w14:paraId="383AFD94" w14:textId="77777777" w:rsidR="00685548" w:rsidRPr="00156AFB" w:rsidRDefault="00AE2FDD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Jan. 28</w:t>
            </w:r>
            <w:r w:rsidRPr="00156AFB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 w:rsidRPr="00156AFB">
              <w:rPr>
                <w:b/>
                <w:bCs/>
                <w:sz w:val="21"/>
                <w:szCs w:val="21"/>
              </w:rPr>
              <w:t xml:space="preserve">-DINE OUT @ </w:t>
            </w:r>
            <w:proofErr w:type="spellStart"/>
            <w:r w:rsidRPr="00156AFB">
              <w:rPr>
                <w:b/>
                <w:bCs/>
                <w:sz w:val="21"/>
                <w:szCs w:val="21"/>
              </w:rPr>
              <w:t>Gattos</w:t>
            </w:r>
            <w:proofErr w:type="spellEnd"/>
            <w:r w:rsidRPr="00156AFB">
              <w:rPr>
                <w:b/>
                <w:bCs/>
                <w:sz w:val="21"/>
                <w:szCs w:val="21"/>
              </w:rPr>
              <w:t xml:space="preserve"> in </w:t>
            </w:r>
          </w:p>
          <w:p w14:paraId="3D7558FD" w14:textId="02C6A0F8" w:rsidR="00685548" w:rsidRPr="00156AFB" w:rsidRDefault="00685548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       *</w:t>
            </w:r>
            <w:r w:rsidR="00AE2FDD" w:rsidRPr="00156AFB">
              <w:rPr>
                <w:b/>
                <w:bCs/>
                <w:sz w:val="21"/>
                <w:szCs w:val="21"/>
              </w:rPr>
              <w:t>Orland Park</w:t>
            </w:r>
            <w:r w:rsidRPr="00156AFB">
              <w:rPr>
                <w:b/>
                <w:bCs/>
                <w:sz w:val="21"/>
                <w:szCs w:val="21"/>
              </w:rPr>
              <w:t xml:space="preserve"> (8801 W. 143</w:t>
            </w:r>
            <w:r w:rsidRPr="00156AFB">
              <w:rPr>
                <w:b/>
                <w:bCs/>
                <w:sz w:val="21"/>
                <w:szCs w:val="21"/>
                <w:vertAlign w:val="superscript"/>
              </w:rPr>
              <w:t>rd</w:t>
            </w:r>
            <w:r w:rsidRPr="00156AFB">
              <w:rPr>
                <w:b/>
                <w:bCs/>
                <w:sz w:val="21"/>
                <w:szCs w:val="21"/>
              </w:rPr>
              <w:t xml:space="preserve"> St)</w:t>
            </w:r>
            <w:r w:rsidR="00AE2FDD" w:rsidRPr="00156AFB">
              <w:rPr>
                <w:b/>
                <w:bCs/>
                <w:sz w:val="21"/>
                <w:szCs w:val="21"/>
              </w:rPr>
              <w:t xml:space="preserve"> </w:t>
            </w:r>
          </w:p>
          <w:p w14:paraId="0EE84867" w14:textId="19DE1111" w:rsidR="00AE2FDD" w:rsidRPr="00156AFB" w:rsidRDefault="00685548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       *</w:t>
            </w:r>
            <w:r w:rsidR="00AE2FDD" w:rsidRPr="00156AFB">
              <w:rPr>
                <w:b/>
                <w:bCs/>
                <w:sz w:val="21"/>
                <w:szCs w:val="21"/>
              </w:rPr>
              <w:t>Tinley Park (8005 183</w:t>
            </w:r>
            <w:r w:rsidR="00AE2FDD" w:rsidRPr="00156AFB">
              <w:rPr>
                <w:b/>
                <w:bCs/>
                <w:sz w:val="21"/>
                <w:szCs w:val="21"/>
                <w:vertAlign w:val="superscript"/>
              </w:rPr>
              <w:t>rd</w:t>
            </w:r>
            <w:r w:rsidR="00AE2FDD" w:rsidRPr="00156AFB">
              <w:rPr>
                <w:b/>
                <w:bCs/>
                <w:sz w:val="21"/>
                <w:szCs w:val="21"/>
              </w:rPr>
              <w:t xml:space="preserve"> St.)</w:t>
            </w:r>
          </w:p>
          <w:p w14:paraId="31431AB5" w14:textId="77777777" w:rsidR="006E31B9" w:rsidRPr="00156AFB" w:rsidRDefault="006E31B9" w:rsidP="00646895">
            <w:pPr>
              <w:rPr>
                <w:b/>
                <w:bCs/>
                <w:sz w:val="21"/>
                <w:szCs w:val="21"/>
              </w:rPr>
            </w:pPr>
          </w:p>
          <w:p w14:paraId="62DFCB24" w14:textId="3E811C57" w:rsidR="004A28C7" w:rsidRPr="00156AFB" w:rsidRDefault="004A28C7" w:rsidP="00646895">
            <w:pPr>
              <w:rPr>
                <w:b/>
                <w:bCs/>
                <w:sz w:val="21"/>
                <w:szCs w:val="21"/>
              </w:rPr>
            </w:pPr>
          </w:p>
          <w:p w14:paraId="7A28FD89" w14:textId="48EEF64E" w:rsidR="004A28C7" w:rsidRPr="00156AFB" w:rsidRDefault="004A28C7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Family Fun Night is coming up on March 6</w:t>
            </w:r>
            <w:r w:rsidRPr="00156AFB">
              <w:rPr>
                <w:b/>
                <w:bCs/>
                <w:sz w:val="21"/>
                <w:szCs w:val="21"/>
                <w:vertAlign w:val="superscript"/>
              </w:rPr>
              <w:t xml:space="preserve">th. </w:t>
            </w:r>
            <w:r w:rsidRPr="00156AFB">
              <w:rPr>
                <w:b/>
                <w:bCs/>
                <w:sz w:val="21"/>
                <w:szCs w:val="21"/>
              </w:rPr>
              <w:t xml:space="preserve"> We will need a lot of volunteers for that evening. More info will come out </w:t>
            </w:r>
            <w:r w:rsidR="00685548" w:rsidRPr="00156AFB">
              <w:rPr>
                <w:b/>
                <w:bCs/>
                <w:sz w:val="21"/>
                <w:szCs w:val="21"/>
              </w:rPr>
              <w:t>next month</w:t>
            </w:r>
            <w:r w:rsidRPr="00156AFB">
              <w:rPr>
                <w:b/>
                <w:bCs/>
                <w:sz w:val="21"/>
                <w:szCs w:val="21"/>
              </w:rPr>
              <w:t>.</w:t>
            </w:r>
          </w:p>
          <w:p w14:paraId="7146C418" w14:textId="2AD91A79" w:rsidR="00A71AC1" w:rsidRPr="00156AFB" w:rsidRDefault="00A71AC1" w:rsidP="00646895">
            <w:pPr>
              <w:pStyle w:val="Title"/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>Follow us on:</w:t>
            </w:r>
          </w:p>
          <w:p w14:paraId="6EE6E1B7" w14:textId="77777777" w:rsidR="00072E2A" w:rsidRPr="00156AFB" w:rsidRDefault="00072E2A" w:rsidP="007F74B6">
            <w:pPr>
              <w:rPr>
                <w:b/>
                <w:bCs/>
                <w:sz w:val="21"/>
                <w:szCs w:val="21"/>
              </w:rPr>
            </w:pPr>
          </w:p>
          <w:p w14:paraId="49CCAE98" w14:textId="710A9E05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Website</w:t>
            </w:r>
            <w:r w:rsidRPr="00156AFB">
              <w:rPr>
                <w:sz w:val="21"/>
                <w:szCs w:val="21"/>
              </w:rPr>
              <w:t>: frpta142.com</w:t>
            </w:r>
          </w:p>
          <w:p w14:paraId="1AE6A7A9" w14:textId="77777777" w:rsidR="00A71AC1" w:rsidRPr="00156AFB" w:rsidRDefault="00A71AC1" w:rsidP="007F74B6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Facebook: </w:t>
            </w:r>
          </w:p>
          <w:p w14:paraId="06E0D21A" w14:textId="31F89EFC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Forest Ridge PTA</w:t>
            </w:r>
          </w:p>
          <w:p w14:paraId="4A7A23CB" w14:textId="6D4328C5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Ridge PTA</w:t>
            </w:r>
          </w:p>
          <w:p w14:paraId="549547ED" w14:textId="60B39C78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Kerkstra PTA</w:t>
            </w:r>
          </w:p>
          <w:p w14:paraId="4DE8C8FD" w14:textId="5F9810A7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Foster PTA</w:t>
            </w:r>
          </w:p>
          <w:p w14:paraId="67C3AF9B" w14:textId="1C388D2D" w:rsidR="005B6E2D" w:rsidRPr="00156AFB" w:rsidRDefault="005B6E2D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Hille PTA</w:t>
            </w:r>
          </w:p>
          <w:p w14:paraId="2B4DE6A7" w14:textId="72A829A6" w:rsidR="00A71AC1" w:rsidRPr="00156AFB" w:rsidRDefault="00A71AC1" w:rsidP="007F74B6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Twitter:</w:t>
            </w:r>
          </w:p>
          <w:p w14:paraId="34C973DC" w14:textId="77777777" w:rsidR="00A47A36" w:rsidRPr="00156AFB" w:rsidRDefault="00C4758C" w:rsidP="00915BDE">
            <w:pPr>
              <w:rPr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            </w:t>
            </w:r>
            <w:r w:rsidRPr="00156AFB">
              <w:rPr>
                <w:sz w:val="21"/>
                <w:szCs w:val="21"/>
              </w:rPr>
              <w:t>@d142PTA</w:t>
            </w:r>
            <w:r w:rsidR="004A28C7" w:rsidRPr="00156AFB">
              <w:rPr>
                <w:sz w:val="21"/>
                <w:szCs w:val="21"/>
              </w:rPr>
              <w:t xml:space="preserve">      </w:t>
            </w:r>
            <w:r w:rsidRPr="00156AFB">
              <w:rPr>
                <w:sz w:val="21"/>
                <w:szCs w:val="21"/>
              </w:rPr>
              <w:t xml:space="preserve">       </w:t>
            </w:r>
          </w:p>
          <w:p w14:paraId="41AAB9B8" w14:textId="77777777" w:rsidR="00A47A36" w:rsidRPr="00156AFB" w:rsidRDefault="00A47A36" w:rsidP="00915BDE">
            <w:pPr>
              <w:rPr>
                <w:sz w:val="21"/>
                <w:szCs w:val="21"/>
              </w:rPr>
            </w:pPr>
          </w:p>
          <w:p w14:paraId="526340E1" w14:textId="2F6E9DDB" w:rsidR="00C4758C" w:rsidRPr="00156AFB" w:rsidRDefault="00C4758C" w:rsidP="00915BDE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@</w:t>
            </w:r>
            <w:proofErr w:type="spellStart"/>
            <w:r w:rsidRPr="00156AFB">
              <w:rPr>
                <w:sz w:val="21"/>
                <w:szCs w:val="21"/>
              </w:rPr>
              <w:t>Foster_PTA</w:t>
            </w:r>
            <w:proofErr w:type="spellEnd"/>
          </w:p>
          <w:p w14:paraId="4854ED35" w14:textId="3F2F8060" w:rsidR="00C30FD3" w:rsidRPr="00156AFB" w:rsidRDefault="00C30FD3" w:rsidP="00C30FD3">
            <w:pPr>
              <w:rPr>
                <w:sz w:val="19"/>
                <w:szCs w:val="19"/>
                <w:lang w:bidi="en-US"/>
              </w:rPr>
            </w:pPr>
          </w:p>
        </w:tc>
      </w:tr>
    </w:tbl>
    <w:bookmarkEnd w:id="0"/>
    <w:p w14:paraId="15DB5747" w14:textId="2DC11810" w:rsidR="001C2CE5" w:rsidRPr="00C30FD3" w:rsidRDefault="00C30FD3" w:rsidP="00304085">
      <w:pPr>
        <w:jc w:val="center"/>
        <w:rPr>
          <w:b/>
          <w:bCs/>
          <w:color w:val="FF0000"/>
          <w:sz w:val="28"/>
          <w:szCs w:val="28"/>
        </w:rPr>
      </w:pPr>
      <w:r w:rsidRPr="00C30FD3">
        <w:rPr>
          <w:b/>
          <w:bCs/>
          <w:color w:val="FF0000"/>
          <w:sz w:val="28"/>
          <w:szCs w:val="28"/>
        </w:rPr>
        <w:lastRenderedPageBreak/>
        <w:t>Don’t forget to download the BOX TOP app.  Scanning your receipt is easy &amp; only takes a couple of minutes. Keep clipping &amp; sending box tops in too. This goes directly to your school &amp; the programs they have there. Easy money for our schools.</w:t>
      </w:r>
    </w:p>
    <w:p w14:paraId="29567FE8" w14:textId="77777777" w:rsidR="00685548" w:rsidRDefault="00685548" w:rsidP="00C30FD3">
      <w:pPr>
        <w:rPr>
          <w:lang w:bidi="en-US"/>
        </w:rPr>
      </w:pPr>
    </w:p>
    <w:p w14:paraId="650917AF" w14:textId="63C4E06C" w:rsidR="00C30FD3" w:rsidRDefault="00685548" w:rsidP="00032CDC">
      <w:pPr>
        <w:jc w:val="center"/>
        <w:rPr>
          <w:lang w:bidi="en-US"/>
        </w:rPr>
      </w:pPr>
      <w:r>
        <w:rPr>
          <w:noProof/>
        </w:rPr>
        <w:drawing>
          <wp:inline distT="0" distB="0" distL="0" distR="0" wp14:anchorId="2CCB94E9" wp14:editId="191C88B6">
            <wp:extent cx="4198620" cy="159741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int Night 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675" cy="16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7B6F" w14:textId="77777777" w:rsidR="00304085" w:rsidRDefault="00304085" w:rsidP="00C30FD3">
      <w:pPr>
        <w:rPr>
          <w:lang w:bidi="en-US"/>
        </w:rPr>
      </w:pPr>
    </w:p>
    <w:p w14:paraId="0652887C" w14:textId="145B09C1" w:rsidR="00640EBE" w:rsidRDefault="00E42F9D" w:rsidP="000F5AC3">
      <w:pPr>
        <w:rPr>
          <w:noProof/>
        </w:rPr>
      </w:pPr>
      <w:r>
        <w:rPr>
          <w:noProof/>
        </w:rPr>
        <w:drawing>
          <wp:inline distT="0" distB="0" distL="0" distR="0" wp14:anchorId="1AC90BF0" wp14:editId="7037C09D">
            <wp:extent cx="3017517" cy="1969135"/>
            <wp:effectExtent l="0" t="0" r="0" b="0"/>
            <wp:docPr id="2" name="Picture 2" descr="Image result for domino's slice the price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mino's slice the price c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30" cy="1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CDC">
        <w:rPr>
          <w:noProof/>
        </w:rPr>
        <w:t xml:space="preserve">      </w:t>
      </w:r>
      <w:r w:rsidR="00032CDC">
        <w:rPr>
          <w:noProof/>
        </w:rPr>
        <w:drawing>
          <wp:inline distT="0" distB="0" distL="0" distR="0" wp14:anchorId="3BE899DF" wp14:editId="6563E0BE">
            <wp:extent cx="3545840" cy="2659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tt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E006" w14:textId="15E28E2F" w:rsidR="00032CDC" w:rsidRDefault="00032CDC" w:rsidP="000F5AC3">
      <w:pPr>
        <w:rPr>
          <w:noProof/>
        </w:rPr>
      </w:pPr>
    </w:p>
    <w:p w14:paraId="2F755D78" w14:textId="448F8781" w:rsidR="00032CDC" w:rsidRDefault="00032CDC" w:rsidP="000F5AC3">
      <w:pPr>
        <w:rPr>
          <w:noProof/>
        </w:rPr>
      </w:pPr>
    </w:p>
    <w:p w14:paraId="7E337543" w14:textId="55918162" w:rsidR="00DD60A4" w:rsidRPr="00FE0AEA" w:rsidRDefault="00C30FD3" w:rsidP="00032CD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F8A518" wp14:editId="7226CCF3">
            <wp:extent cx="3497580" cy="34975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 Fun Nigh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0A4" w:rsidRPr="00FE0AEA" w:rsidSect="009630D9">
      <w:headerReference w:type="default" r:id="rId14"/>
      <w:headerReference w:type="first" r:id="rId15"/>
      <w:type w:val="continuous"/>
      <w:pgSz w:w="12240" w:h="15840" w:code="1"/>
      <w:pgMar w:top="720" w:right="720" w:bottom="720" w:left="72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B4128" w14:textId="77777777" w:rsidR="00AC2B84" w:rsidRDefault="00AC2B84">
      <w:pPr>
        <w:spacing w:after="0"/>
      </w:pPr>
      <w:r>
        <w:separator/>
      </w:r>
    </w:p>
  </w:endnote>
  <w:endnote w:type="continuationSeparator" w:id="0">
    <w:p w14:paraId="2726531F" w14:textId="77777777" w:rsidR="00AC2B84" w:rsidRDefault="00AC2B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60825" w14:textId="77777777" w:rsidR="00AC2B84" w:rsidRDefault="00AC2B84">
      <w:pPr>
        <w:spacing w:after="0"/>
      </w:pPr>
      <w:r>
        <w:separator/>
      </w:r>
    </w:p>
  </w:footnote>
  <w:footnote w:type="continuationSeparator" w:id="0">
    <w:p w14:paraId="34E725D8" w14:textId="77777777" w:rsidR="00AC2B84" w:rsidRDefault="00AC2B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AB039" w14:textId="77777777" w:rsidR="00795096" w:rsidRDefault="0079509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163C1BB" wp14:editId="5B0BF308">
          <wp:simplePos x="0" y="0"/>
          <wp:positionH relativeFrom="page">
            <wp:posOffset>8890</wp:posOffset>
          </wp:positionH>
          <wp:positionV relativeFrom="page">
            <wp:posOffset>0</wp:posOffset>
          </wp:positionV>
          <wp:extent cx="7744968" cy="3602736"/>
          <wp:effectExtent l="0" t="0" r="889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hool pencil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6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B3DD9" w14:textId="77777777" w:rsidR="00795096" w:rsidRDefault="0079509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775A69" wp14:editId="21D46C8D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44968" cy="3602736"/>
          <wp:effectExtent l="0" t="0" r="889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hool pencil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6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6600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BA2ED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3637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9C39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889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E2F7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261B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AA6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443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CD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B9"/>
    <w:rsid w:val="00032CDC"/>
    <w:rsid w:val="000428AA"/>
    <w:rsid w:val="00044A81"/>
    <w:rsid w:val="00072E2A"/>
    <w:rsid w:val="0008008E"/>
    <w:rsid w:val="000805EA"/>
    <w:rsid w:val="00083E9F"/>
    <w:rsid w:val="000F0843"/>
    <w:rsid w:val="000F3AD0"/>
    <w:rsid w:val="000F3B54"/>
    <w:rsid w:val="000F5AC3"/>
    <w:rsid w:val="001106DF"/>
    <w:rsid w:val="00127B84"/>
    <w:rsid w:val="00156AFB"/>
    <w:rsid w:val="001855BE"/>
    <w:rsid w:val="001B4C37"/>
    <w:rsid w:val="001C2CE5"/>
    <w:rsid w:val="001D22C0"/>
    <w:rsid w:val="001F7C38"/>
    <w:rsid w:val="00200213"/>
    <w:rsid w:val="00211E6D"/>
    <w:rsid w:val="00217D95"/>
    <w:rsid w:val="00220F16"/>
    <w:rsid w:val="002402C2"/>
    <w:rsid w:val="00253B84"/>
    <w:rsid w:val="00261B6E"/>
    <w:rsid w:val="0027793D"/>
    <w:rsid w:val="002C76D4"/>
    <w:rsid w:val="00300B96"/>
    <w:rsid w:val="00304085"/>
    <w:rsid w:val="00306B13"/>
    <w:rsid w:val="0031698D"/>
    <w:rsid w:val="0036115B"/>
    <w:rsid w:val="0037049D"/>
    <w:rsid w:val="00383D66"/>
    <w:rsid w:val="003B6895"/>
    <w:rsid w:val="003E21F0"/>
    <w:rsid w:val="0047573F"/>
    <w:rsid w:val="00495046"/>
    <w:rsid w:val="004A28C7"/>
    <w:rsid w:val="004A4CDF"/>
    <w:rsid w:val="004B1491"/>
    <w:rsid w:val="004C0402"/>
    <w:rsid w:val="004C3871"/>
    <w:rsid w:val="004C42AC"/>
    <w:rsid w:val="004E4040"/>
    <w:rsid w:val="004E560B"/>
    <w:rsid w:val="004F0D34"/>
    <w:rsid w:val="004F0F33"/>
    <w:rsid w:val="00500AA0"/>
    <w:rsid w:val="00515A5A"/>
    <w:rsid w:val="0054007C"/>
    <w:rsid w:val="00547A71"/>
    <w:rsid w:val="00583450"/>
    <w:rsid w:val="00591DA5"/>
    <w:rsid w:val="005A3D35"/>
    <w:rsid w:val="005B6E2D"/>
    <w:rsid w:val="005B75FE"/>
    <w:rsid w:val="005E5DB5"/>
    <w:rsid w:val="00600FA0"/>
    <w:rsid w:val="00615239"/>
    <w:rsid w:val="00640EBE"/>
    <w:rsid w:val="00646895"/>
    <w:rsid w:val="00652E22"/>
    <w:rsid w:val="00662075"/>
    <w:rsid w:val="006634F9"/>
    <w:rsid w:val="00685548"/>
    <w:rsid w:val="00690C71"/>
    <w:rsid w:val="006E31B9"/>
    <w:rsid w:val="00700036"/>
    <w:rsid w:val="00773624"/>
    <w:rsid w:val="00795096"/>
    <w:rsid w:val="007B09C3"/>
    <w:rsid w:val="007B2312"/>
    <w:rsid w:val="007B556E"/>
    <w:rsid w:val="007C6AC9"/>
    <w:rsid w:val="007D6C9E"/>
    <w:rsid w:val="007E1E06"/>
    <w:rsid w:val="007F74B6"/>
    <w:rsid w:val="00806C3A"/>
    <w:rsid w:val="0081520D"/>
    <w:rsid w:val="00843CCD"/>
    <w:rsid w:val="00850E3E"/>
    <w:rsid w:val="00855A8D"/>
    <w:rsid w:val="008A18A4"/>
    <w:rsid w:val="008A5906"/>
    <w:rsid w:val="008C6625"/>
    <w:rsid w:val="008D683C"/>
    <w:rsid w:val="008E32C7"/>
    <w:rsid w:val="00912277"/>
    <w:rsid w:val="00915937"/>
    <w:rsid w:val="00915BDE"/>
    <w:rsid w:val="00922394"/>
    <w:rsid w:val="00923BF6"/>
    <w:rsid w:val="009630D9"/>
    <w:rsid w:val="0096511B"/>
    <w:rsid w:val="00986EC5"/>
    <w:rsid w:val="00990252"/>
    <w:rsid w:val="0099119B"/>
    <w:rsid w:val="00993DE6"/>
    <w:rsid w:val="009A140F"/>
    <w:rsid w:val="009E24C8"/>
    <w:rsid w:val="009E358C"/>
    <w:rsid w:val="00A026E7"/>
    <w:rsid w:val="00A0456B"/>
    <w:rsid w:val="00A14A3C"/>
    <w:rsid w:val="00A24E1A"/>
    <w:rsid w:val="00A32BC9"/>
    <w:rsid w:val="00A450DE"/>
    <w:rsid w:val="00A47A36"/>
    <w:rsid w:val="00A71AC1"/>
    <w:rsid w:val="00AA71A8"/>
    <w:rsid w:val="00AA72C5"/>
    <w:rsid w:val="00AC2B84"/>
    <w:rsid w:val="00AC71CA"/>
    <w:rsid w:val="00AD10E8"/>
    <w:rsid w:val="00AD1D74"/>
    <w:rsid w:val="00AD2428"/>
    <w:rsid w:val="00AD63DF"/>
    <w:rsid w:val="00AE2FDD"/>
    <w:rsid w:val="00B02832"/>
    <w:rsid w:val="00B555C2"/>
    <w:rsid w:val="00B6715C"/>
    <w:rsid w:val="00B849CE"/>
    <w:rsid w:val="00B86C15"/>
    <w:rsid w:val="00BA0E7B"/>
    <w:rsid w:val="00BB04F2"/>
    <w:rsid w:val="00BB0D98"/>
    <w:rsid w:val="00BB1F73"/>
    <w:rsid w:val="00BB788E"/>
    <w:rsid w:val="00BD39D2"/>
    <w:rsid w:val="00BE25CF"/>
    <w:rsid w:val="00BF19F1"/>
    <w:rsid w:val="00BF2F62"/>
    <w:rsid w:val="00C243F9"/>
    <w:rsid w:val="00C30FD3"/>
    <w:rsid w:val="00C4758C"/>
    <w:rsid w:val="00C5306F"/>
    <w:rsid w:val="00C724E6"/>
    <w:rsid w:val="00C8123D"/>
    <w:rsid w:val="00C93450"/>
    <w:rsid w:val="00CC4411"/>
    <w:rsid w:val="00CD3E4D"/>
    <w:rsid w:val="00CD7B4D"/>
    <w:rsid w:val="00CF1D3A"/>
    <w:rsid w:val="00D00E39"/>
    <w:rsid w:val="00D06254"/>
    <w:rsid w:val="00D52BC5"/>
    <w:rsid w:val="00D65DB9"/>
    <w:rsid w:val="00D72AB0"/>
    <w:rsid w:val="00D878E7"/>
    <w:rsid w:val="00DB11A9"/>
    <w:rsid w:val="00DC0FCB"/>
    <w:rsid w:val="00DC14C4"/>
    <w:rsid w:val="00DC2522"/>
    <w:rsid w:val="00DC2DD7"/>
    <w:rsid w:val="00DD2375"/>
    <w:rsid w:val="00DD60A4"/>
    <w:rsid w:val="00DF6ABC"/>
    <w:rsid w:val="00E01829"/>
    <w:rsid w:val="00E20B26"/>
    <w:rsid w:val="00E42F9D"/>
    <w:rsid w:val="00E72E7D"/>
    <w:rsid w:val="00E93E23"/>
    <w:rsid w:val="00E95250"/>
    <w:rsid w:val="00EA1D58"/>
    <w:rsid w:val="00EB06BC"/>
    <w:rsid w:val="00EC798B"/>
    <w:rsid w:val="00ED4F35"/>
    <w:rsid w:val="00ED4F68"/>
    <w:rsid w:val="00EE034B"/>
    <w:rsid w:val="00EF7D28"/>
    <w:rsid w:val="00F20B8C"/>
    <w:rsid w:val="00F3086C"/>
    <w:rsid w:val="00F4516F"/>
    <w:rsid w:val="00F54EBD"/>
    <w:rsid w:val="00F754EF"/>
    <w:rsid w:val="00F81447"/>
    <w:rsid w:val="00FA551B"/>
    <w:rsid w:val="00FA56D8"/>
    <w:rsid w:val="00FA6FAA"/>
    <w:rsid w:val="00FB1BBA"/>
    <w:rsid w:val="00FD4D36"/>
    <w:rsid w:val="00FE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E6D8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6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2" w:unhideWhenUsed="1" w:qFormat="1"/>
    <w:lsdException w:name="heading 4" w:semiHidden="1" w:uiPriority="9" w:unhideWhenUsed="1" w:qFormat="1"/>
    <w:lsdException w:name="heading 5" w:semiHidden="1" w:uiPriority="32" w:unhideWhenUsed="1" w:qFormat="1"/>
    <w:lsdException w:name="heading 6" w:semiHidden="1" w:uiPriority="32" w:unhideWhenUsed="1" w:qFormat="1"/>
    <w:lsdException w:name="heading 7" w:semiHidden="1" w:uiPriority="32" w:unhideWhenUsed="1" w:qFormat="1"/>
    <w:lsdException w:name="heading 8" w:semiHidden="1" w:uiPriority="32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E9F"/>
    <w:pPr>
      <w:contextualSpacing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32"/>
    <w:qFormat/>
    <w:rsid w:val="00DD60A4"/>
    <w:pPr>
      <w:keepNext/>
      <w:keepLines/>
      <w:spacing w:before="480" w:after="0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32"/>
    <w:semiHidden/>
    <w:unhideWhenUsed/>
    <w:qFormat/>
    <w:rsid w:val="009159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2"/>
    <w:semiHidden/>
    <w:unhideWhenUsed/>
    <w:qFormat/>
    <w:rsid w:val="00AD1D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2"/>
    <w:semiHidden/>
    <w:unhideWhenUsed/>
    <w:qFormat/>
    <w:rsid w:val="009159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32"/>
    <w:semiHidden/>
    <w:unhideWhenUsed/>
    <w:qFormat/>
    <w:rsid w:val="00AD1D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32"/>
    <w:semiHidden/>
    <w:unhideWhenUsed/>
    <w:qFormat/>
    <w:rsid w:val="00AD1D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32"/>
    <w:semiHidden/>
    <w:unhideWhenUsed/>
    <w:qFormat/>
    <w:rsid w:val="00AD1D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32"/>
    <w:semiHidden/>
    <w:unhideWhenUsed/>
    <w:qFormat/>
    <w:rsid w:val="00AD1D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32"/>
    <w:semiHidden/>
    <w:unhideWhenUsed/>
    <w:qFormat/>
    <w:rsid w:val="00DD60A4"/>
    <w:pPr>
      <w:keepNext/>
      <w:keepLines/>
      <w:spacing w:before="200" w:after="0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0C71"/>
    <w:rPr>
      <w:color w:val="595959" w:themeColor="text1" w:themeTint="A6"/>
    </w:rPr>
  </w:style>
  <w:style w:type="paragraph" w:customStyle="1" w:styleId="NewsletterDate">
    <w:name w:val="Newsletter Date"/>
    <w:next w:val="Normal"/>
    <w:link w:val="NewsletterDateChar"/>
    <w:uiPriority w:val="2"/>
    <w:qFormat/>
    <w:rsid w:val="007B09C3"/>
    <w:pPr>
      <w:spacing w:after="0"/>
      <w:jc w:val="right"/>
    </w:pPr>
    <w:rPr>
      <w:rFonts w:eastAsiaTheme="majorHAnsi"/>
      <w:b/>
      <w:color w:val="8064A2" w:themeColor="accent4"/>
      <w:spacing w:val="12"/>
      <w:sz w:val="28"/>
      <w:szCs w:val="24"/>
      <w:lang w:bidi="en-US"/>
    </w:rPr>
  </w:style>
  <w:style w:type="character" w:customStyle="1" w:styleId="NewsletterDateChar">
    <w:name w:val="Newsletter Date Char"/>
    <w:basedOn w:val="DefaultParagraphFont"/>
    <w:link w:val="NewsletterDate"/>
    <w:uiPriority w:val="2"/>
    <w:rsid w:val="007B09C3"/>
    <w:rPr>
      <w:rFonts w:eastAsiaTheme="majorHAnsi"/>
      <w:b/>
      <w:color w:val="8064A2" w:themeColor="accent4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uiPriority w:val="3"/>
    <w:qFormat/>
    <w:rsid w:val="00FE0AEA"/>
    <w:pPr>
      <w:spacing w:before="360" w:after="240"/>
    </w:pPr>
    <w:rPr>
      <w:rFonts w:eastAsiaTheme="majorHAnsi"/>
      <w:b/>
      <w:caps/>
      <w:color w:val="1F497D" w:themeColor="text2"/>
      <w:spacing w:val="10"/>
      <w:sz w:val="28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uiPriority w:val="3"/>
    <w:rsid w:val="00FE0AEA"/>
    <w:rPr>
      <w:rFonts w:eastAsiaTheme="majorHAnsi"/>
      <w:b/>
      <w:caps/>
      <w:color w:val="1F497D" w:themeColor="text2"/>
      <w:spacing w:val="10"/>
      <w:sz w:val="28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32"/>
    <w:rsid w:val="00963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Heading9Char">
    <w:name w:val="Heading 9 Char"/>
    <w:basedOn w:val="DefaultParagraphFont"/>
    <w:link w:val="Heading9"/>
    <w:uiPriority w:val="32"/>
    <w:semiHidden/>
    <w:rsid w:val="009630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D60A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D60A4"/>
  </w:style>
  <w:style w:type="paragraph" w:styleId="Footer">
    <w:name w:val="footer"/>
    <w:basedOn w:val="Normal"/>
    <w:link w:val="FooterChar"/>
    <w:uiPriority w:val="99"/>
    <w:unhideWhenUsed/>
    <w:rsid w:val="00DD60A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D60A4"/>
  </w:style>
  <w:style w:type="paragraph" w:styleId="Quote">
    <w:name w:val="Quote"/>
    <w:basedOn w:val="Normal"/>
    <w:link w:val="QuoteChar"/>
    <w:uiPriority w:val="5"/>
    <w:qFormat/>
    <w:rsid w:val="007F74B6"/>
    <w:pPr>
      <w:pBdr>
        <w:top w:val="single" w:sz="2" w:space="16" w:color="C0504D" w:themeColor="accent2"/>
        <w:left w:val="single" w:sz="2" w:space="8" w:color="C0504D" w:themeColor="accent2"/>
        <w:bottom w:val="single" w:sz="2" w:space="16" w:color="C0504D" w:themeColor="accent2"/>
        <w:right w:val="single" w:sz="2" w:space="8" w:color="C0504D" w:themeColor="accent2"/>
      </w:pBdr>
      <w:shd w:val="clear" w:color="auto" w:fill="C0504D" w:themeFill="accent2"/>
      <w:ind w:left="72" w:right="72"/>
    </w:pPr>
    <w:rPr>
      <w:i/>
      <w:iCs/>
      <w:color w:val="FFFFFF" w:themeColor="background1"/>
      <w:sz w:val="28"/>
    </w:rPr>
  </w:style>
  <w:style w:type="character" w:customStyle="1" w:styleId="QuoteChar">
    <w:name w:val="Quote Char"/>
    <w:basedOn w:val="DefaultParagraphFont"/>
    <w:link w:val="Quote"/>
    <w:uiPriority w:val="5"/>
    <w:rsid w:val="009630D9"/>
    <w:rPr>
      <w:i/>
      <w:iCs/>
      <w:color w:val="FFFFFF" w:themeColor="background1"/>
      <w:sz w:val="28"/>
      <w:shd w:val="clear" w:color="auto" w:fill="C0504D" w:themeFill="accent2"/>
    </w:rPr>
  </w:style>
  <w:style w:type="paragraph" w:styleId="IntenseQuote">
    <w:name w:val="Intense Quote"/>
    <w:basedOn w:val="Normal"/>
    <w:link w:val="IntenseQuoteChar"/>
    <w:uiPriority w:val="6"/>
    <w:qFormat/>
    <w:rsid w:val="003B6895"/>
    <w:rPr>
      <w:b/>
      <w:iCs/>
      <w:color w:val="C0504D" w:themeColor="accent2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6"/>
    <w:rsid w:val="003B6895"/>
    <w:rPr>
      <w:b/>
      <w:iCs/>
      <w:color w:val="C0504D" w:themeColor="accent2"/>
      <w:sz w:val="28"/>
    </w:rPr>
  </w:style>
  <w:style w:type="paragraph" w:styleId="BlockText">
    <w:name w:val="Block Text"/>
    <w:basedOn w:val="Normal"/>
    <w:uiPriority w:val="99"/>
    <w:semiHidden/>
    <w:unhideWhenUsed/>
    <w:rsid w:val="0091593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32"/>
    <w:semiHidden/>
    <w:rsid w:val="009630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32"/>
    <w:semiHidden/>
    <w:rsid w:val="009630D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690C71"/>
    <w:rPr>
      <w:color w:val="595959" w:themeColor="text1" w:themeTint="A6"/>
      <w:shd w:val="clear" w:color="auto" w:fill="E6E6E6"/>
    </w:rPr>
  </w:style>
  <w:style w:type="paragraph" w:styleId="Title">
    <w:name w:val="Title"/>
    <w:basedOn w:val="Normal"/>
    <w:link w:val="TitleChar"/>
    <w:uiPriority w:val="1"/>
    <w:qFormat/>
    <w:rsid w:val="009630D9"/>
    <w:pPr>
      <w:pBdr>
        <w:top w:val="single" w:sz="2" w:space="6" w:color="8064A2" w:themeColor="accent4"/>
        <w:left w:val="single" w:sz="2" w:space="8" w:color="8064A2" w:themeColor="accent4"/>
        <w:bottom w:val="single" w:sz="2" w:space="6" w:color="8064A2" w:themeColor="accent4"/>
        <w:right w:val="single" w:sz="2" w:space="8" w:color="8064A2" w:themeColor="accent4"/>
      </w:pBdr>
      <w:shd w:val="clear" w:color="auto" w:fill="8064A2" w:themeFill="accent4"/>
      <w:spacing w:after="0"/>
      <w:ind w:left="72" w:right="288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630D9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  <w:shd w:val="clear" w:color="auto" w:fill="8064A2" w:themeFill="accent4"/>
    </w:rPr>
  </w:style>
  <w:style w:type="character" w:styleId="BookTitle">
    <w:name w:val="Book Title"/>
    <w:basedOn w:val="DefaultParagraphFont"/>
    <w:uiPriority w:val="33"/>
    <w:semiHidden/>
    <w:unhideWhenUsed/>
    <w:rsid w:val="00AD1D7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1D74"/>
    <w:pPr>
      <w:spacing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AD1D7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32"/>
    <w:semiHidden/>
    <w:rsid w:val="00AD1D7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32"/>
    <w:semiHidden/>
    <w:rsid w:val="00AD1D7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2"/>
    <w:semiHidden/>
    <w:rsid w:val="00AD1D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2"/>
    <w:semiHidden/>
    <w:rsid w:val="00AD1D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2"/>
    <w:semiHidden/>
    <w:rsid w:val="00AD1D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D1D74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rsid w:val="00AD1D74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semiHidden/>
    <w:unhideWhenUsed/>
    <w:rsid w:val="00AD1D74"/>
    <w:pPr>
      <w:ind w:left="720"/>
    </w:pPr>
  </w:style>
  <w:style w:type="paragraph" w:styleId="NoSpacing">
    <w:name w:val="No Spacing"/>
    <w:uiPriority w:val="1"/>
    <w:semiHidden/>
    <w:unhideWhenUsed/>
    <w:rsid w:val="00AD1D74"/>
    <w:pPr>
      <w:spacing w:after="0"/>
    </w:pPr>
    <w:rPr>
      <w:color w:val="000000" w:themeColor="text1"/>
    </w:rPr>
  </w:style>
  <w:style w:type="character" w:styleId="Strong">
    <w:name w:val="Strong"/>
    <w:basedOn w:val="DefaultParagraphFont"/>
    <w:uiPriority w:val="22"/>
    <w:semiHidden/>
    <w:unhideWhenUsed/>
    <w:rsid w:val="00AD1D7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D7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1D74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rsid w:val="00AD1D7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rsid w:val="00AD1D74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1D74"/>
    <w:pPr>
      <w:spacing w:before="240"/>
      <w:jc w:val="left"/>
      <w:outlineLvl w:val="9"/>
    </w:pPr>
    <w:rPr>
      <w:b w:val="0"/>
      <w:bCs w:val="0"/>
      <w:sz w:val="32"/>
      <w:szCs w:val="32"/>
      <w:lang w:bidi="ar-SA"/>
    </w:rPr>
  </w:style>
  <w:style w:type="paragraph" w:customStyle="1" w:styleId="Image">
    <w:name w:val="Image"/>
    <w:basedOn w:val="Normal"/>
    <w:uiPriority w:val="10"/>
    <w:qFormat/>
    <w:rsid w:val="007E1E06"/>
    <w:rPr>
      <w:noProof/>
    </w:rPr>
  </w:style>
  <w:style w:type="character" w:styleId="Hyperlink">
    <w:name w:val="Hyperlink"/>
    <w:basedOn w:val="DefaultParagraphFont"/>
    <w:uiPriority w:val="99"/>
    <w:unhideWhenUsed/>
    <w:rsid w:val="009E35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73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39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\AppData\Roaming\Microsoft\Templates\Class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AFD7A268614682980ED39206574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97D51-C8C7-41D2-A409-FA1331ADA5E5}"/>
      </w:docPartPr>
      <w:docPartBody>
        <w:p w:rsidR="00120858" w:rsidRDefault="0024244E">
          <w:pPr>
            <w:pStyle w:val="7CAFD7A268614682980ED39206574DEA"/>
          </w:pPr>
          <w:r w:rsidRPr="007B09C3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44E"/>
    <w:rsid w:val="00120858"/>
    <w:rsid w:val="00217F41"/>
    <w:rsid w:val="0024244E"/>
    <w:rsid w:val="00315D16"/>
    <w:rsid w:val="00377C6E"/>
    <w:rsid w:val="0040098E"/>
    <w:rsid w:val="004F7CC8"/>
    <w:rsid w:val="005B40EB"/>
    <w:rsid w:val="00677D6B"/>
    <w:rsid w:val="006A4034"/>
    <w:rsid w:val="00705D15"/>
    <w:rsid w:val="00B111D3"/>
    <w:rsid w:val="00B220FF"/>
    <w:rsid w:val="00C62C22"/>
    <w:rsid w:val="00F6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8E962916634A5490CFA6EA15515BA8">
    <w:name w:val="D48E962916634A5490CFA6EA15515BA8"/>
  </w:style>
  <w:style w:type="paragraph" w:customStyle="1" w:styleId="7CAFD7A268614682980ED39206574DEA">
    <w:name w:val="7CAFD7A268614682980ED39206574DEA"/>
  </w:style>
  <w:style w:type="paragraph" w:customStyle="1" w:styleId="B66128E1266E4BE185CE51DC8FB208EF">
    <w:name w:val="B66128E1266E4BE185CE51DC8FB208EF"/>
  </w:style>
  <w:style w:type="paragraph" w:customStyle="1" w:styleId="00A2A8156B8F4C57809F9DF5A2D685F7">
    <w:name w:val="00A2A8156B8F4C57809F9DF5A2D685F7"/>
  </w:style>
  <w:style w:type="paragraph" w:customStyle="1" w:styleId="D5D8C7AF518F4871ACD863A2C238438E">
    <w:name w:val="D5D8C7AF518F4871ACD863A2C238438E"/>
  </w:style>
  <w:style w:type="paragraph" w:customStyle="1" w:styleId="20546749378946D9BB195551E89C11C2">
    <w:name w:val="20546749378946D9BB195551E89C11C2"/>
  </w:style>
  <w:style w:type="paragraph" w:customStyle="1" w:styleId="989138E10F74466085A0EAF68B059FDB">
    <w:name w:val="989138E10F74466085A0EAF68B059FDB"/>
  </w:style>
  <w:style w:type="paragraph" w:customStyle="1" w:styleId="04C3E217DBE248549D8DE8B423FA4F7A">
    <w:name w:val="04C3E217DBE248549D8DE8B423FA4F7A"/>
  </w:style>
  <w:style w:type="paragraph" w:customStyle="1" w:styleId="1EE1A1E9F92C40B3BB62A3CDA007B2AB">
    <w:name w:val="1EE1A1E9F92C40B3BB62A3CDA007B2AB"/>
  </w:style>
  <w:style w:type="paragraph" w:customStyle="1" w:styleId="3B04D41EB5574227A321069ECE6A798A">
    <w:name w:val="3B04D41EB5574227A321069ECE6A798A"/>
  </w:style>
  <w:style w:type="paragraph" w:customStyle="1" w:styleId="2344BB9CDC10441FA3A31D555E5CE8C9">
    <w:name w:val="2344BB9CDC10441FA3A31D555E5CE8C9"/>
  </w:style>
  <w:style w:type="paragraph" w:customStyle="1" w:styleId="9ACC83874A25497DB6B0FDC363361E5F">
    <w:name w:val="9ACC83874A25497DB6B0FDC363361E5F"/>
  </w:style>
  <w:style w:type="paragraph" w:customStyle="1" w:styleId="9346F0392F324F86A1C388FD83F5921E">
    <w:name w:val="9346F0392F324F86A1C388FD83F5921E"/>
  </w:style>
  <w:style w:type="paragraph" w:customStyle="1" w:styleId="04AC10E413314352B4723B1ACB9411BC">
    <w:name w:val="04AC10E413314352B4723B1ACB9411BC"/>
  </w:style>
  <w:style w:type="paragraph" w:customStyle="1" w:styleId="BA21A5E6B5C44301B1B53737151EB190">
    <w:name w:val="BA21A5E6B5C44301B1B53737151EB190"/>
  </w:style>
  <w:style w:type="paragraph" w:customStyle="1" w:styleId="BB377DDBCBE748C792623653EF2D546C">
    <w:name w:val="BB377DDBCBE748C792623653EF2D546C"/>
  </w:style>
  <w:style w:type="paragraph" w:customStyle="1" w:styleId="F8724113519E454E992C20665DF45307">
    <w:name w:val="F8724113519E454E992C20665DF45307"/>
  </w:style>
  <w:style w:type="paragraph" w:customStyle="1" w:styleId="7FF9E270E4054D6EBB5DD68F1B9E110E">
    <w:name w:val="7FF9E270E4054D6EBB5DD68F1B9E110E"/>
  </w:style>
  <w:style w:type="paragraph" w:customStyle="1" w:styleId="8002FF922D194FC38FA1CC4940F1D96B">
    <w:name w:val="8002FF922D194FC38FA1CC4940F1D96B"/>
  </w:style>
  <w:style w:type="paragraph" w:customStyle="1" w:styleId="5095998563424D4CBD223253A544F97B">
    <w:name w:val="5095998563424D4CBD223253A544F97B"/>
  </w:style>
  <w:style w:type="paragraph" w:customStyle="1" w:styleId="F0A22136187E42558C8DE947B1819439">
    <w:name w:val="F0A22136187E42558C8DE947B1819439"/>
  </w:style>
  <w:style w:type="paragraph" w:customStyle="1" w:styleId="C527D7AA3D7048A2AA9E51DF8CD6845D">
    <w:name w:val="C527D7AA3D7048A2AA9E51DF8CD6845D"/>
  </w:style>
  <w:style w:type="paragraph" w:customStyle="1" w:styleId="08998BEAAFB74B268C66A87A03F20CFA">
    <w:name w:val="08998BEAAFB74B268C66A87A03F20CFA"/>
  </w:style>
  <w:style w:type="paragraph" w:customStyle="1" w:styleId="3FFDD50F6F504EE8BEB36DEFBE1C2200">
    <w:name w:val="3FFDD50F6F504EE8BEB36DEFBE1C2200"/>
  </w:style>
  <w:style w:type="paragraph" w:customStyle="1" w:styleId="ADAF67AFA3504F8E8E257C56C88FF225">
    <w:name w:val="ADAF67AFA3504F8E8E257C56C88FF225"/>
  </w:style>
  <w:style w:type="paragraph" w:customStyle="1" w:styleId="21E690FA76D54AD0855C0330A52E1BF8">
    <w:name w:val="21E690FA76D54AD0855C0330A52E1BF8"/>
  </w:style>
  <w:style w:type="paragraph" w:customStyle="1" w:styleId="0394857ACD9E44CE9517099F9BEC55F7">
    <w:name w:val="0394857ACD9E44CE9517099F9BEC55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F5750A6-56F1-4D09-95BB-BDE750001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BC0577-C0C8-4C7F-993F-79094CBDD9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B1FCB-B09B-4B5F-B80A-8B8690247E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2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January 2020</cp:keywords>
  <cp:lastModifiedBy/>
  <cp:revision>1</cp:revision>
  <dcterms:created xsi:type="dcterms:W3CDTF">2019-12-30T19:14:00Z</dcterms:created>
  <dcterms:modified xsi:type="dcterms:W3CDTF">2020-01-06T02:42:00Z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