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  <w:tblDescription w:val="Layout table"/>
      </w:tblPr>
      <w:tblGrid>
        <w:gridCol w:w="5400"/>
        <w:gridCol w:w="5400"/>
      </w:tblGrid>
      <w:tr w:rsidR="004F0D34" w:rsidRPr="00FE0AEA" w14:paraId="792F6BE9" w14:textId="77777777" w:rsidTr="007B09C3">
        <w:trPr>
          <w:trHeight w:val="2790"/>
        </w:trPr>
        <w:tc>
          <w:tcPr>
            <w:tcW w:w="5400" w:type="dxa"/>
            <w:vAlign w:val="bottom"/>
          </w:tcPr>
          <w:p w14:paraId="51DB2141" w14:textId="317E2F9C" w:rsidR="004F0D34" w:rsidRPr="002402C2" w:rsidRDefault="00D65DB9" w:rsidP="00D65DB9">
            <w:pPr>
              <w:pStyle w:val="Title"/>
              <w:ind w:left="0"/>
              <w:rPr>
                <w:szCs w:val="48"/>
              </w:rPr>
            </w:pPr>
            <w:bookmarkStart w:id="0" w:name="_Hlk18303436"/>
            <w:r w:rsidRPr="002402C2">
              <w:rPr>
                <w:szCs w:val="48"/>
              </w:rPr>
              <w:t>Forest Ridge PTA Newsletter</w:t>
            </w:r>
          </w:p>
        </w:tc>
        <w:tc>
          <w:tcPr>
            <w:tcW w:w="5400" w:type="dxa"/>
          </w:tcPr>
          <w:sdt>
            <w:sdtPr>
              <w:alias w:val="Enter date:"/>
              <w:tag w:val=""/>
              <w:id w:val="-796832915"/>
              <w:placeholder>
                <w:docPart w:val="7CAFD7A268614682980ED39206574DE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E979B58" w14:textId="3D40EB29" w:rsidR="004F0D34" w:rsidRPr="00FE0AEA" w:rsidRDefault="00D33106" w:rsidP="007F74B6">
                <w:pPr>
                  <w:pStyle w:val="NewsletterDate"/>
                </w:pPr>
                <w:r>
                  <w:t>March</w:t>
                </w:r>
                <w:r w:rsidR="006E31B9">
                  <w:t xml:space="preserve"> 2020</w:t>
                </w:r>
              </w:p>
            </w:sdtContent>
          </w:sdt>
        </w:tc>
      </w:tr>
      <w:tr w:rsidR="00AA72C5" w:rsidRPr="00156AFB" w14:paraId="7D1CF3E7" w14:textId="77777777" w:rsidTr="007B09C3">
        <w:trPr>
          <w:trHeight w:val="10898"/>
        </w:trPr>
        <w:tc>
          <w:tcPr>
            <w:tcW w:w="5400" w:type="dxa"/>
            <w:tcMar>
              <w:left w:w="115" w:type="dxa"/>
              <w:right w:w="288" w:type="dxa"/>
            </w:tcMar>
          </w:tcPr>
          <w:p w14:paraId="0BABADC8" w14:textId="77777777" w:rsidR="00D65DB9" w:rsidRPr="009B1F1A" w:rsidRDefault="00D65DB9" w:rsidP="007F74B6">
            <w:pPr>
              <w:rPr>
                <w:sz w:val="18"/>
                <w:szCs w:val="18"/>
              </w:rPr>
            </w:pPr>
          </w:p>
          <w:p w14:paraId="4DA6581B" w14:textId="06F37972" w:rsidR="00D65DB9" w:rsidRPr="009B1F1A" w:rsidRDefault="00D65DB9" w:rsidP="007F74B6">
            <w:pPr>
              <w:rPr>
                <w:sz w:val="18"/>
                <w:szCs w:val="18"/>
              </w:rPr>
            </w:pPr>
            <w:r w:rsidRPr="009B1F1A">
              <w:rPr>
                <w:sz w:val="18"/>
                <w:szCs w:val="18"/>
              </w:rPr>
              <w:t>Dear Forest Ridge Families</w:t>
            </w:r>
            <w:r w:rsidR="00FB1BBA" w:rsidRPr="009B1F1A">
              <w:rPr>
                <w:sz w:val="18"/>
                <w:szCs w:val="18"/>
              </w:rPr>
              <w:t>,</w:t>
            </w:r>
          </w:p>
          <w:p w14:paraId="2609EB4A" w14:textId="45789C17" w:rsidR="00D65DB9" w:rsidRPr="009B1F1A" w:rsidRDefault="00D65DB9" w:rsidP="007F74B6">
            <w:pPr>
              <w:rPr>
                <w:sz w:val="18"/>
                <w:szCs w:val="18"/>
              </w:rPr>
            </w:pPr>
          </w:p>
          <w:p w14:paraId="545A3A4B" w14:textId="3617178D" w:rsidR="005A499D" w:rsidRDefault="00BD39D2" w:rsidP="00BD39D2">
            <w:pPr>
              <w:rPr>
                <w:sz w:val="18"/>
                <w:szCs w:val="18"/>
              </w:rPr>
            </w:pPr>
            <w:r w:rsidRPr="009B1F1A">
              <w:rPr>
                <w:sz w:val="18"/>
                <w:szCs w:val="18"/>
              </w:rPr>
              <w:t xml:space="preserve">     </w:t>
            </w:r>
            <w:r w:rsidR="005A499D">
              <w:rPr>
                <w:sz w:val="18"/>
                <w:szCs w:val="18"/>
              </w:rPr>
              <w:t>Thank you to everyone who came out to our Sock Hop &amp;</w:t>
            </w:r>
            <w:r w:rsidR="001F7CE2">
              <w:rPr>
                <w:sz w:val="18"/>
                <w:szCs w:val="18"/>
              </w:rPr>
              <w:t xml:space="preserve"> our </w:t>
            </w:r>
            <w:r w:rsidR="005A499D">
              <w:rPr>
                <w:sz w:val="18"/>
                <w:szCs w:val="18"/>
              </w:rPr>
              <w:t>dine out at Five Guys this month!!</w:t>
            </w:r>
          </w:p>
          <w:p w14:paraId="6E429FB8" w14:textId="1670859F" w:rsidR="00BD39D2" w:rsidRDefault="00EF7D28" w:rsidP="00BD39D2">
            <w:pPr>
              <w:rPr>
                <w:sz w:val="18"/>
                <w:szCs w:val="18"/>
              </w:rPr>
            </w:pPr>
            <w:r w:rsidRPr="009B1F1A">
              <w:rPr>
                <w:sz w:val="18"/>
                <w:szCs w:val="18"/>
              </w:rPr>
              <w:t xml:space="preserve">    </w:t>
            </w:r>
            <w:r w:rsidRPr="009B1F1A">
              <w:rPr>
                <w:b/>
                <w:bCs/>
                <w:sz w:val="18"/>
                <w:szCs w:val="18"/>
              </w:rPr>
              <w:t>Family Fun Night</w:t>
            </w:r>
            <w:r w:rsidRPr="009B1F1A">
              <w:rPr>
                <w:sz w:val="18"/>
                <w:szCs w:val="18"/>
              </w:rPr>
              <w:t xml:space="preserve"> </w:t>
            </w:r>
            <w:r w:rsidR="004B1BF9" w:rsidRPr="009B1F1A">
              <w:rPr>
                <w:sz w:val="18"/>
                <w:szCs w:val="18"/>
              </w:rPr>
              <w:t xml:space="preserve">is </w:t>
            </w:r>
            <w:r w:rsidR="00A07622">
              <w:rPr>
                <w:sz w:val="18"/>
                <w:szCs w:val="18"/>
              </w:rPr>
              <w:t>just a couple days away</w:t>
            </w:r>
            <w:r w:rsidR="004B1BF9" w:rsidRPr="009B1F1A">
              <w:rPr>
                <w:sz w:val="18"/>
                <w:szCs w:val="18"/>
              </w:rPr>
              <w:t xml:space="preserve">!! </w:t>
            </w:r>
            <w:r w:rsidR="00A3523B">
              <w:rPr>
                <w:sz w:val="18"/>
                <w:szCs w:val="18"/>
              </w:rPr>
              <w:t>We’re still in need of volunteers for that night.  You can visit our website for the SignUp Genius link.</w:t>
            </w:r>
            <w:r w:rsidR="00A3523B" w:rsidRPr="009B1F1A">
              <w:rPr>
                <w:sz w:val="18"/>
                <w:szCs w:val="18"/>
              </w:rPr>
              <w:t xml:space="preserve"> </w:t>
            </w:r>
            <w:r w:rsidR="00A07622" w:rsidRPr="009B1F1A">
              <w:rPr>
                <w:sz w:val="18"/>
                <w:szCs w:val="18"/>
              </w:rPr>
              <w:t xml:space="preserve">Forms for pre-paid wrist bands &amp; family pizza forms </w:t>
            </w:r>
            <w:r w:rsidR="000B7CA2">
              <w:rPr>
                <w:sz w:val="18"/>
                <w:szCs w:val="18"/>
              </w:rPr>
              <w:t>are</w:t>
            </w:r>
            <w:r w:rsidR="00A07622">
              <w:rPr>
                <w:sz w:val="18"/>
                <w:szCs w:val="18"/>
              </w:rPr>
              <w:t xml:space="preserve"> due March 4</w:t>
            </w:r>
            <w:r w:rsidR="000B7CA2">
              <w:rPr>
                <w:sz w:val="18"/>
                <w:szCs w:val="18"/>
                <w:vertAlign w:val="superscript"/>
              </w:rPr>
              <w:t xml:space="preserve">th.  </w:t>
            </w:r>
            <w:r w:rsidR="000B7CA2">
              <w:rPr>
                <w:sz w:val="18"/>
                <w:szCs w:val="18"/>
              </w:rPr>
              <w:t xml:space="preserve">Pre-paid tickets are $10 each band ($12 at the door) and the </w:t>
            </w:r>
            <w:r w:rsidR="00CA70ED">
              <w:rPr>
                <w:sz w:val="18"/>
                <w:szCs w:val="18"/>
              </w:rPr>
              <w:t xml:space="preserve">pre-paid </w:t>
            </w:r>
            <w:r w:rsidR="000B7CA2">
              <w:rPr>
                <w:sz w:val="18"/>
                <w:szCs w:val="18"/>
              </w:rPr>
              <w:t>family pizza package is $2</w:t>
            </w:r>
            <w:r w:rsidR="00794CBC">
              <w:rPr>
                <w:sz w:val="18"/>
                <w:szCs w:val="18"/>
              </w:rPr>
              <w:t>5</w:t>
            </w:r>
            <w:r w:rsidR="000B7CA2">
              <w:rPr>
                <w:sz w:val="18"/>
                <w:szCs w:val="18"/>
              </w:rPr>
              <w:t xml:space="preserve"> and includes a large pizza &amp; 4 beverages</w:t>
            </w:r>
            <w:r w:rsidR="00643F01">
              <w:rPr>
                <w:sz w:val="18"/>
                <w:szCs w:val="18"/>
              </w:rPr>
              <w:t xml:space="preserve"> ($28 there)</w:t>
            </w:r>
            <w:r w:rsidR="000B7CA2">
              <w:rPr>
                <w:sz w:val="18"/>
                <w:szCs w:val="18"/>
              </w:rPr>
              <w:t>.</w:t>
            </w:r>
            <w:r w:rsidR="00A07622">
              <w:rPr>
                <w:sz w:val="18"/>
                <w:szCs w:val="18"/>
              </w:rPr>
              <w:t xml:space="preserve"> </w:t>
            </w:r>
            <w:r w:rsidR="00A3523B">
              <w:rPr>
                <w:sz w:val="18"/>
                <w:szCs w:val="18"/>
              </w:rPr>
              <w:t xml:space="preserve">For those that are </w:t>
            </w:r>
            <w:r w:rsidR="007F1FB8">
              <w:rPr>
                <w:sz w:val="18"/>
                <w:szCs w:val="18"/>
              </w:rPr>
              <w:t>volunteering pl</w:t>
            </w:r>
            <w:r w:rsidR="00A3523B" w:rsidRPr="009B1F1A">
              <w:rPr>
                <w:sz w:val="18"/>
                <w:szCs w:val="18"/>
              </w:rPr>
              <w:t>ease come to the Hille Office 15-30 minutes before your shift so we can check you in &amp; answer any questions you may have.</w:t>
            </w:r>
            <w:r w:rsidR="005A499D">
              <w:rPr>
                <w:sz w:val="18"/>
                <w:szCs w:val="18"/>
              </w:rPr>
              <w:t xml:space="preserve">  </w:t>
            </w:r>
            <w:r w:rsidR="007F1FB8">
              <w:rPr>
                <w:sz w:val="18"/>
                <w:szCs w:val="18"/>
              </w:rPr>
              <w:t>Family Fun Night i</w:t>
            </w:r>
            <w:r w:rsidR="001111B8" w:rsidRPr="009B1F1A">
              <w:rPr>
                <w:sz w:val="18"/>
                <w:szCs w:val="18"/>
              </w:rPr>
              <w:t>s a fun night out with the family.</w:t>
            </w:r>
            <w:r w:rsidR="004B1BF9" w:rsidRPr="009B1F1A">
              <w:rPr>
                <w:sz w:val="18"/>
                <w:szCs w:val="18"/>
              </w:rPr>
              <w:t xml:space="preserve"> </w:t>
            </w:r>
            <w:r w:rsidR="001111B8" w:rsidRPr="009B1F1A">
              <w:rPr>
                <w:sz w:val="18"/>
                <w:szCs w:val="18"/>
              </w:rPr>
              <w:t xml:space="preserve"> There will be goodie bags </w:t>
            </w:r>
            <w:r w:rsidR="00E27F77">
              <w:rPr>
                <w:sz w:val="18"/>
                <w:szCs w:val="18"/>
              </w:rPr>
              <w:t>(</w:t>
            </w:r>
            <w:r w:rsidR="001111B8" w:rsidRPr="009B1F1A">
              <w:rPr>
                <w:sz w:val="18"/>
                <w:szCs w:val="18"/>
              </w:rPr>
              <w:t>prizes in each bag may vary</w:t>
            </w:r>
            <w:r w:rsidR="00E27F77">
              <w:rPr>
                <w:sz w:val="18"/>
                <w:szCs w:val="18"/>
              </w:rPr>
              <w:t>)</w:t>
            </w:r>
            <w:r w:rsidR="001111B8" w:rsidRPr="009B1F1A">
              <w:rPr>
                <w:sz w:val="18"/>
                <w:szCs w:val="18"/>
              </w:rPr>
              <w:t xml:space="preserve">.  </w:t>
            </w:r>
            <w:r w:rsidR="004B1BF9" w:rsidRPr="009B1F1A">
              <w:rPr>
                <w:sz w:val="18"/>
                <w:szCs w:val="18"/>
              </w:rPr>
              <w:t>We’ve added a glow dance room</w:t>
            </w:r>
            <w:r w:rsidR="00E27F77">
              <w:rPr>
                <w:sz w:val="18"/>
                <w:szCs w:val="18"/>
              </w:rPr>
              <w:t xml:space="preserve">, </w:t>
            </w:r>
            <w:r w:rsidR="004B1BF9" w:rsidRPr="009B1F1A">
              <w:rPr>
                <w:sz w:val="18"/>
                <w:szCs w:val="18"/>
              </w:rPr>
              <w:t>arts &amp; crafts (while supplies last)</w:t>
            </w:r>
            <w:r w:rsidR="00E27F77">
              <w:rPr>
                <w:sz w:val="18"/>
                <w:szCs w:val="18"/>
              </w:rPr>
              <w:t xml:space="preserve">, </w:t>
            </w:r>
            <w:r w:rsidR="004B1BF9" w:rsidRPr="009B1F1A">
              <w:rPr>
                <w:sz w:val="18"/>
                <w:szCs w:val="18"/>
              </w:rPr>
              <w:t>bouncy houses, games, critters, Hersey Ice Cream, concessions, &amp; a whole lot more!!</w:t>
            </w:r>
            <w:r w:rsidR="00874B89" w:rsidRPr="009B1F1A">
              <w:rPr>
                <w:sz w:val="18"/>
                <w:szCs w:val="18"/>
              </w:rPr>
              <w:t xml:space="preserve"> </w:t>
            </w:r>
            <w:r w:rsidR="00F047CF">
              <w:rPr>
                <w:sz w:val="18"/>
                <w:szCs w:val="18"/>
              </w:rPr>
              <w:t xml:space="preserve">There are about 35-40 raffle prizes &amp; about 15 silent auction items. Tickets for the raffles are $1 per ticket or $5 for 6 tickets. </w:t>
            </w:r>
            <w:r w:rsidR="001111B8" w:rsidRPr="009B1F1A">
              <w:rPr>
                <w:sz w:val="18"/>
                <w:szCs w:val="18"/>
              </w:rPr>
              <w:t>It</w:t>
            </w:r>
            <w:r w:rsidR="00643F01">
              <w:rPr>
                <w:sz w:val="18"/>
                <w:szCs w:val="18"/>
              </w:rPr>
              <w:t>’s</w:t>
            </w:r>
            <w:r w:rsidR="001111B8" w:rsidRPr="009B1F1A">
              <w:rPr>
                <w:sz w:val="18"/>
                <w:szCs w:val="18"/>
              </w:rPr>
              <w:t xml:space="preserve"> highly recommended to pre-pay to help us out with ordering enough pizzas</w:t>
            </w:r>
            <w:r w:rsidR="00CA1A31">
              <w:rPr>
                <w:sz w:val="18"/>
                <w:szCs w:val="18"/>
              </w:rPr>
              <w:t xml:space="preserve"> &amp; prizes</w:t>
            </w:r>
            <w:r w:rsidR="001111B8" w:rsidRPr="009B1F1A">
              <w:rPr>
                <w:sz w:val="18"/>
                <w:szCs w:val="18"/>
              </w:rPr>
              <w:t>.</w:t>
            </w:r>
            <w:r w:rsidR="00D54F6E">
              <w:rPr>
                <w:sz w:val="18"/>
                <w:szCs w:val="18"/>
              </w:rPr>
              <w:t xml:space="preserve"> We do accept cash, checks, &amp; credit cards</w:t>
            </w:r>
            <w:r w:rsidR="00E27F77">
              <w:rPr>
                <w:sz w:val="18"/>
                <w:szCs w:val="18"/>
              </w:rPr>
              <w:t xml:space="preserve"> for entry, raffle/silent auction items, concessions,</w:t>
            </w:r>
            <w:r w:rsidR="000B7CA2">
              <w:rPr>
                <w:sz w:val="18"/>
                <w:szCs w:val="18"/>
              </w:rPr>
              <w:t xml:space="preserve"> Hersey Ice Cream, </w:t>
            </w:r>
            <w:r w:rsidR="00E27F77">
              <w:rPr>
                <w:sz w:val="18"/>
                <w:szCs w:val="18"/>
              </w:rPr>
              <w:t xml:space="preserve">&amp; </w:t>
            </w:r>
            <w:r w:rsidR="00CD6A34">
              <w:rPr>
                <w:sz w:val="18"/>
                <w:szCs w:val="18"/>
              </w:rPr>
              <w:t>S</w:t>
            </w:r>
            <w:r w:rsidR="00E27F77">
              <w:rPr>
                <w:sz w:val="18"/>
                <w:szCs w:val="18"/>
              </w:rPr>
              <w:t>mencils.</w:t>
            </w:r>
          </w:p>
          <w:p w14:paraId="3D04E5CC" w14:textId="124C52BE" w:rsidR="00E27F77" w:rsidRDefault="00E27F77" w:rsidP="00BD39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Our </w:t>
            </w:r>
            <w:r w:rsidRPr="00E27F77">
              <w:rPr>
                <w:b/>
                <w:bCs/>
                <w:sz w:val="18"/>
                <w:szCs w:val="18"/>
              </w:rPr>
              <w:t>Art Expo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is going to be a little different this year.  We are</w:t>
            </w:r>
            <w:r w:rsidR="00BB52A6">
              <w:rPr>
                <w:sz w:val="18"/>
                <w:szCs w:val="18"/>
              </w:rPr>
              <w:t xml:space="preserve"> still</w:t>
            </w:r>
            <w:r>
              <w:rPr>
                <w:sz w:val="18"/>
                <w:szCs w:val="18"/>
              </w:rPr>
              <w:t xml:space="preserve"> going to display all of our </w:t>
            </w:r>
            <w:r w:rsidR="00CD6A34">
              <w:rPr>
                <w:sz w:val="18"/>
                <w:szCs w:val="18"/>
              </w:rPr>
              <w:t xml:space="preserve">winners for our “Once Upon a Time” themed contest. They will be on display on </w:t>
            </w:r>
            <w:r>
              <w:rPr>
                <w:sz w:val="18"/>
                <w:szCs w:val="18"/>
              </w:rPr>
              <w:t>March 17</w:t>
            </w:r>
            <w:r w:rsidRPr="00E27F77">
              <w:rPr>
                <w:sz w:val="18"/>
                <w:szCs w:val="18"/>
                <w:vertAlign w:val="superscript"/>
              </w:rPr>
              <w:t>th</w:t>
            </w:r>
            <w:r w:rsidR="00CD6A34">
              <w:rPr>
                <w:sz w:val="18"/>
                <w:szCs w:val="18"/>
                <w:vertAlign w:val="superscript"/>
              </w:rPr>
              <w:t xml:space="preserve"> </w:t>
            </w:r>
            <w:r w:rsidR="00CD6A34">
              <w:rPr>
                <w:sz w:val="18"/>
                <w:szCs w:val="18"/>
              </w:rPr>
              <w:t>from 3pm-5pm</w:t>
            </w:r>
            <w:r>
              <w:rPr>
                <w:sz w:val="18"/>
                <w:szCs w:val="18"/>
              </w:rPr>
              <w:t xml:space="preserve"> &amp; </w:t>
            </w:r>
            <w:r w:rsidR="00CD6A34">
              <w:rPr>
                <w:sz w:val="18"/>
                <w:szCs w:val="18"/>
              </w:rPr>
              <w:t xml:space="preserve">March </w:t>
            </w:r>
            <w:r>
              <w:rPr>
                <w:sz w:val="18"/>
                <w:szCs w:val="18"/>
              </w:rPr>
              <w:t>18</w:t>
            </w:r>
            <w:r w:rsidRPr="00E27F77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</w:t>
            </w:r>
            <w:r w:rsidR="00CD6A34">
              <w:rPr>
                <w:sz w:val="18"/>
                <w:szCs w:val="18"/>
              </w:rPr>
              <w:t>from 5pm-7pm at ACORN PUBLIC LIBRARY</w:t>
            </w:r>
            <w:r>
              <w:rPr>
                <w:sz w:val="18"/>
                <w:szCs w:val="18"/>
              </w:rPr>
              <w:t xml:space="preserve">.  </w:t>
            </w:r>
            <w:r w:rsidR="00BB52A6">
              <w:rPr>
                <w:sz w:val="18"/>
                <w:szCs w:val="18"/>
              </w:rPr>
              <w:t>If you check out a book &amp; mention you’re with the Forest Ridge PTA or tell them what school you are with, then you get a scratch &amp; sniff bookmark</w:t>
            </w:r>
            <w:r w:rsidR="00CD6A34">
              <w:rPr>
                <w:sz w:val="18"/>
                <w:szCs w:val="18"/>
              </w:rPr>
              <w:t xml:space="preserve"> &amp; a coupon to turn in for a paw at your school</w:t>
            </w:r>
            <w:r w:rsidR="00BB52A6">
              <w:rPr>
                <w:sz w:val="18"/>
                <w:szCs w:val="18"/>
              </w:rPr>
              <w:t xml:space="preserve">. </w:t>
            </w:r>
            <w:r w:rsidR="00CD6A34">
              <w:rPr>
                <w:sz w:val="18"/>
                <w:szCs w:val="18"/>
              </w:rPr>
              <w:t xml:space="preserve">These students will be featured in our 2020-2021 PTA Calendar.  Another wonderful reason to sponsor the PTA in the upcoming school year! </w:t>
            </w:r>
            <w:r w:rsidR="008F103C">
              <w:rPr>
                <w:sz w:val="18"/>
                <w:szCs w:val="18"/>
              </w:rPr>
              <w:t>C</w:t>
            </w:r>
            <w:r w:rsidR="00BB52A6">
              <w:rPr>
                <w:sz w:val="18"/>
                <w:szCs w:val="18"/>
              </w:rPr>
              <w:t>ome out to see how talented our students are &amp; enjoy a great book!</w:t>
            </w:r>
            <w:r w:rsidR="00CD6A34">
              <w:rPr>
                <w:sz w:val="18"/>
                <w:szCs w:val="18"/>
              </w:rPr>
              <w:t xml:space="preserve"> </w:t>
            </w:r>
          </w:p>
          <w:p w14:paraId="20D78CC4" w14:textId="0A65C1A5" w:rsidR="00BB52A6" w:rsidRDefault="00BB52A6" w:rsidP="00BD39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Instead of a dine out this month we are </w:t>
            </w:r>
            <w:r w:rsidR="008F103C">
              <w:rPr>
                <w:sz w:val="18"/>
                <w:szCs w:val="18"/>
              </w:rPr>
              <w:t>doing</w:t>
            </w:r>
            <w:r>
              <w:rPr>
                <w:sz w:val="18"/>
                <w:szCs w:val="18"/>
              </w:rPr>
              <w:t xml:space="preserve"> a </w:t>
            </w:r>
            <w:r w:rsidR="00AA5D35" w:rsidRPr="00AA5D35">
              <w:rPr>
                <w:b/>
                <w:bCs/>
                <w:sz w:val="18"/>
                <w:szCs w:val="18"/>
              </w:rPr>
              <w:t>S</w:t>
            </w:r>
            <w:r w:rsidRPr="00AA5D35">
              <w:rPr>
                <w:b/>
                <w:bCs/>
                <w:sz w:val="18"/>
                <w:szCs w:val="18"/>
              </w:rPr>
              <w:t xml:space="preserve">hop </w:t>
            </w:r>
            <w:r w:rsidR="00AA5D35" w:rsidRPr="00AA5D35">
              <w:rPr>
                <w:b/>
                <w:bCs/>
                <w:sz w:val="18"/>
                <w:szCs w:val="18"/>
              </w:rPr>
              <w:t>O</w:t>
            </w:r>
            <w:r w:rsidRPr="00AA5D35">
              <w:rPr>
                <w:b/>
                <w:bCs/>
                <w:sz w:val="18"/>
                <w:szCs w:val="18"/>
              </w:rPr>
              <w:t>ut at Five Below in Crestwood</w:t>
            </w:r>
            <w:r>
              <w:rPr>
                <w:sz w:val="18"/>
                <w:szCs w:val="18"/>
              </w:rPr>
              <w:t xml:space="preserve"> (13210 S. Cicero Ave). The shop out will be from March 23</w:t>
            </w:r>
            <w:r w:rsidRPr="00BB52A6"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>-March 30</w:t>
            </w:r>
            <w:r w:rsidRPr="00BB52A6">
              <w:rPr>
                <w:sz w:val="18"/>
                <w:szCs w:val="18"/>
                <w:vertAlign w:val="superscript"/>
              </w:rPr>
              <w:t>th</w:t>
            </w:r>
            <w:r w:rsidR="00AA5D35">
              <w:rPr>
                <w:sz w:val="18"/>
                <w:szCs w:val="18"/>
              </w:rPr>
              <w:t xml:space="preserve"> so you get a full </w:t>
            </w:r>
            <w:r>
              <w:rPr>
                <w:sz w:val="18"/>
                <w:szCs w:val="18"/>
              </w:rPr>
              <w:t xml:space="preserve">week to shop. </w:t>
            </w:r>
            <w:r w:rsidR="00AA5D35">
              <w:rPr>
                <w:sz w:val="18"/>
                <w:szCs w:val="18"/>
              </w:rPr>
              <w:t xml:space="preserve">It’s an excellent time to shop for the holidays. You </w:t>
            </w:r>
            <w:r w:rsidR="00AA5D35" w:rsidRPr="00EC7FAC">
              <w:rPr>
                <w:b/>
                <w:bCs/>
                <w:sz w:val="18"/>
                <w:szCs w:val="18"/>
              </w:rPr>
              <w:t>MUST bring in the flyer</w:t>
            </w:r>
            <w:r w:rsidR="00AA5D35">
              <w:rPr>
                <w:sz w:val="18"/>
                <w:szCs w:val="18"/>
              </w:rPr>
              <w:t xml:space="preserve">. Flyers will be sent home with students closer to spring break &amp; they can also be found on our website. </w:t>
            </w:r>
          </w:p>
          <w:p w14:paraId="76AA9511" w14:textId="5D98EC7B" w:rsidR="009B1F1A" w:rsidRDefault="00AA5D35" w:rsidP="009B1F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Even though we are still in the 2019-2020 school year, your PTA is starting to plan for the 2020-2021 year.  We have several positions opening up: 2-V</w:t>
            </w:r>
            <w:r w:rsidR="008F103C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’s at Ridge &amp; 2-</w:t>
            </w:r>
            <w:r w:rsidR="008F103C">
              <w:rPr>
                <w:sz w:val="18"/>
                <w:szCs w:val="18"/>
              </w:rPr>
              <w:t>VP’s</w:t>
            </w:r>
            <w:r>
              <w:rPr>
                <w:sz w:val="18"/>
                <w:szCs w:val="18"/>
              </w:rPr>
              <w:t xml:space="preserve"> at Kerkstra. We are always looking for people who want to get involved in the schools</w:t>
            </w:r>
            <w:r w:rsidR="00542B13">
              <w:rPr>
                <w:sz w:val="18"/>
                <w:szCs w:val="18"/>
              </w:rPr>
              <w:t>.  If you would like to see what we do</w:t>
            </w:r>
            <w:r w:rsidR="008F103C">
              <w:rPr>
                <w:sz w:val="18"/>
                <w:szCs w:val="18"/>
              </w:rPr>
              <w:t>,</w:t>
            </w:r>
            <w:r w:rsidR="00542B13">
              <w:rPr>
                <w:sz w:val="18"/>
                <w:szCs w:val="18"/>
              </w:rPr>
              <w:t xml:space="preserve"> are interested in joining our board</w:t>
            </w:r>
            <w:r w:rsidR="008F103C">
              <w:rPr>
                <w:sz w:val="18"/>
                <w:szCs w:val="18"/>
              </w:rPr>
              <w:t xml:space="preserve">, or want to know what’s going on in our district, </w:t>
            </w:r>
            <w:r w:rsidR="00542B13">
              <w:rPr>
                <w:sz w:val="18"/>
                <w:szCs w:val="18"/>
              </w:rPr>
              <w:t>c</w:t>
            </w:r>
            <w:r w:rsidR="009B1F1A" w:rsidRPr="009B1F1A">
              <w:rPr>
                <w:sz w:val="18"/>
                <w:szCs w:val="18"/>
              </w:rPr>
              <w:t xml:space="preserve">ome </w:t>
            </w:r>
            <w:r w:rsidR="008F103C">
              <w:rPr>
                <w:sz w:val="18"/>
                <w:szCs w:val="18"/>
              </w:rPr>
              <w:t>to our next</w:t>
            </w:r>
            <w:r w:rsidR="009B1F1A" w:rsidRPr="009B1F1A">
              <w:rPr>
                <w:sz w:val="18"/>
                <w:szCs w:val="18"/>
              </w:rPr>
              <w:t xml:space="preserve"> </w:t>
            </w:r>
            <w:r w:rsidR="008F103C">
              <w:rPr>
                <w:sz w:val="18"/>
                <w:szCs w:val="18"/>
              </w:rPr>
              <w:t xml:space="preserve">PTA </w:t>
            </w:r>
            <w:r w:rsidR="009B1F1A" w:rsidRPr="009B1F1A">
              <w:rPr>
                <w:sz w:val="18"/>
                <w:szCs w:val="18"/>
              </w:rPr>
              <w:t>meeting</w:t>
            </w:r>
            <w:r w:rsidR="008F103C">
              <w:rPr>
                <w:sz w:val="18"/>
                <w:szCs w:val="18"/>
              </w:rPr>
              <w:t xml:space="preserve"> on Thursday, March 5</w:t>
            </w:r>
            <w:r w:rsidR="008F103C" w:rsidRPr="008F103C">
              <w:rPr>
                <w:sz w:val="18"/>
                <w:szCs w:val="18"/>
                <w:vertAlign w:val="superscript"/>
              </w:rPr>
              <w:t>th</w:t>
            </w:r>
            <w:r w:rsidR="008F103C">
              <w:rPr>
                <w:sz w:val="18"/>
                <w:szCs w:val="18"/>
              </w:rPr>
              <w:t xml:space="preserve"> </w:t>
            </w:r>
            <w:r w:rsidR="009B1F1A" w:rsidRPr="009B1F1A">
              <w:rPr>
                <w:sz w:val="18"/>
                <w:szCs w:val="18"/>
              </w:rPr>
              <w:t xml:space="preserve">@ 7pm @ Hille. </w:t>
            </w:r>
          </w:p>
          <w:p w14:paraId="7D075C28" w14:textId="375E4D5D" w:rsidR="008F103C" w:rsidRDefault="00542B13" w:rsidP="00EC7F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AA5D35">
              <w:rPr>
                <w:sz w:val="18"/>
                <w:szCs w:val="18"/>
              </w:rPr>
              <w:t>Hope you enjoy your</w:t>
            </w:r>
            <w:r w:rsidR="008F103C">
              <w:rPr>
                <w:sz w:val="18"/>
                <w:szCs w:val="18"/>
              </w:rPr>
              <w:t xml:space="preserve"> spring</w:t>
            </w:r>
            <w:r w:rsidR="00AA5D35">
              <w:rPr>
                <w:sz w:val="18"/>
                <w:szCs w:val="18"/>
              </w:rPr>
              <w:t xml:space="preserve"> break &amp; we will see you March 30</w:t>
            </w:r>
            <w:r w:rsidR="00AA5D35" w:rsidRPr="00AA5D35">
              <w:rPr>
                <w:sz w:val="18"/>
                <w:szCs w:val="18"/>
                <w:vertAlign w:val="superscript"/>
              </w:rPr>
              <w:t>th</w:t>
            </w:r>
            <w:r w:rsidR="00AA5D35">
              <w:rPr>
                <w:sz w:val="18"/>
                <w:szCs w:val="18"/>
              </w:rPr>
              <w:t>. Thank you for your continued support!</w:t>
            </w:r>
            <w:r w:rsidR="00EC7FAC">
              <w:rPr>
                <w:sz w:val="18"/>
                <w:szCs w:val="18"/>
              </w:rPr>
              <w:t xml:space="preserve">      </w:t>
            </w:r>
          </w:p>
          <w:p w14:paraId="37CAA939" w14:textId="77777777" w:rsidR="008F103C" w:rsidRDefault="008F103C" w:rsidP="00EC7FAC">
            <w:pPr>
              <w:rPr>
                <w:sz w:val="18"/>
                <w:szCs w:val="18"/>
              </w:rPr>
            </w:pPr>
          </w:p>
          <w:p w14:paraId="0E9409AF" w14:textId="150F0A35" w:rsidR="002402C2" w:rsidRPr="009B1F1A" w:rsidRDefault="009B1F1A" w:rsidP="00EC7FAC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9B1F1A">
              <w:rPr>
                <w:b/>
                <w:bCs/>
                <w:i/>
                <w:iCs/>
                <w:sz w:val="18"/>
                <w:szCs w:val="18"/>
              </w:rPr>
              <w:t>Your Forest Ridge PTA team</w:t>
            </w:r>
          </w:p>
        </w:tc>
        <w:tc>
          <w:tcPr>
            <w:tcW w:w="5400" w:type="dxa"/>
            <w:tcMar>
              <w:left w:w="288" w:type="dxa"/>
              <w:right w:w="115" w:type="dxa"/>
            </w:tcMar>
          </w:tcPr>
          <w:p w14:paraId="604425FC" w14:textId="7E95B7CF" w:rsidR="00D72AB0" w:rsidRPr="00156AFB" w:rsidRDefault="00A24E1A" w:rsidP="007F74B6">
            <w:pPr>
              <w:pStyle w:val="SectionLabelALLCAPS"/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>Upcoming Events</w:t>
            </w:r>
          </w:p>
          <w:p w14:paraId="75933E8F" w14:textId="77777777" w:rsidR="00D54F6E" w:rsidRDefault="007F1FB8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4</w:t>
            </w:r>
            <w:r w:rsidRPr="007F1FB8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>-</w:t>
            </w:r>
            <w:r w:rsidR="00D54F6E">
              <w:rPr>
                <w:b/>
                <w:bCs/>
                <w:sz w:val="21"/>
                <w:szCs w:val="21"/>
              </w:rPr>
              <w:t>Pre-sale tickets for Family Fun Night &amp; pre-</w:t>
            </w:r>
          </w:p>
          <w:p w14:paraId="17F427DB" w14:textId="3211FCC5" w:rsidR="007F1FB8" w:rsidRDefault="00D54F6E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paid pizza orders are due</w:t>
            </w:r>
          </w:p>
          <w:p w14:paraId="0C857F25" w14:textId="49929893" w:rsidR="002F6CDF" w:rsidRPr="00156AFB" w:rsidRDefault="00CB1748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5</w:t>
            </w:r>
            <w:r w:rsidRPr="00CB1748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>-PTA Board Meeting 7pm @ Hille</w:t>
            </w:r>
          </w:p>
          <w:p w14:paraId="20711FCF" w14:textId="794D416A" w:rsidR="00F860A7" w:rsidRDefault="00F860A7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5</w:t>
            </w:r>
            <w:r w:rsidRPr="00F860A7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>-Donations for Cake &amp; Cereal Walk Due</w:t>
            </w:r>
          </w:p>
          <w:p w14:paraId="31431AB5" w14:textId="612B20D3" w:rsidR="006E31B9" w:rsidRDefault="00F860A7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6</w:t>
            </w:r>
            <w:r w:rsidRPr="00F860A7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 xml:space="preserve">-Family Fun Night @ Hille 5:30-8pm </w:t>
            </w:r>
          </w:p>
          <w:p w14:paraId="069407BB" w14:textId="77777777" w:rsidR="002906D0" w:rsidRDefault="00CB1748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17</w:t>
            </w:r>
            <w:r w:rsidRPr="00CB1748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>-</w:t>
            </w:r>
            <w:r w:rsidR="002906D0">
              <w:rPr>
                <w:b/>
                <w:bCs/>
                <w:sz w:val="21"/>
                <w:szCs w:val="21"/>
              </w:rPr>
              <w:t xml:space="preserve">Art Expo @ Acorn Public Library </w:t>
            </w:r>
            <w:r>
              <w:rPr>
                <w:b/>
                <w:bCs/>
                <w:sz w:val="21"/>
                <w:szCs w:val="21"/>
              </w:rPr>
              <w:t>3pm-</w:t>
            </w:r>
            <w:r w:rsidR="002906D0">
              <w:rPr>
                <w:b/>
                <w:bCs/>
                <w:sz w:val="21"/>
                <w:szCs w:val="21"/>
              </w:rPr>
              <w:t xml:space="preserve">  </w:t>
            </w:r>
          </w:p>
          <w:p w14:paraId="4E9728D3" w14:textId="4CCE77D3" w:rsidR="00CB1748" w:rsidRDefault="002906D0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</w:t>
            </w:r>
            <w:r w:rsidR="00CB1748">
              <w:rPr>
                <w:b/>
                <w:bCs/>
                <w:sz w:val="21"/>
                <w:szCs w:val="21"/>
              </w:rPr>
              <w:t>5pm</w:t>
            </w:r>
          </w:p>
          <w:p w14:paraId="19137A30" w14:textId="77777777" w:rsidR="002906D0" w:rsidRDefault="00CB1748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18</w:t>
            </w:r>
            <w:r w:rsidRPr="00CB1748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 xml:space="preserve">-Art Expo @ Acorn Public Library </w:t>
            </w:r>
            <w:r w:rsidR="002906D0">
              <w:rPr>
                <w:b/>
                <w:bCs/>
                <w:sz w:val="21"/>
                <w:szCs w:val="21"/>
              </w:rPr>
              <w:t>5pm-</w:t>
            </w:r>
          </w:p>
          <w:p w14:paraId="22E27284" w14:textId="33DFCEAC" w:rsidR="00CB1748" w:rsidRDefault="002906D0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7pm</w:t>
            </w:r>
          </w:p>
          <w:p w14:paraId="4A31D665" w14:textId="77777777" w:rsidR="00AA5D35" w:rsidRDefault="002906D0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23</w:t>
            </w:r>
            <w:r w:rsidRPr="002906D0">
              <w:rPr>
                <w:b/>
                <w:bCs/>
                <w:sz w:val="21"/>
                <w:szCs w:val="21"/>
                <w:vertAlign w:val="superscript"/>
              </w:rPr>
              <w:t>rd</w:t>
            </w:r>
            <w:r>
              <w:rPr>
                <w:b/>
                <w:bCs/>
                <w:sz w:val="21"/>
                <w:szCs w:val="21"/>
              </w:rPr>
              <w:t>-March 30</w:t>
            </w:r>
            <w:r w:rsidRPr="002906D0">
              <w:rPr>
                <w:b/>
                <w:bCs/>
                <w:sz w:val="21"/>
                <w:szCs w:val="21"/>
                <w:vertAlign w:val="superscript"/>
              </w:rPr>
              <w:t>th</w:t>
            </w:r>
            <w:r>
              <w:rPr>
                <w:b/>
                <w:bCs/>
                <w:sz w:val="21"/>
                <w:szCs w:val="21"/>
              </w:rPr>
              <w:t xml:space="preserve">-Shop out @ Five Below in </w:t>
            </w:r>
            <w:r w:rsidR="00AA5D35">
              <w:rPr>
                <w:b/>
                <w:bCs/>
                <w:sz w:val="21"/>
                <w:szCs w:val="21"/>
              </w:rPr>
              <w:t xml:space="preserve"> </w:t>
            </w:r>
          </w:p>
          <w:p w14:paraId="2C08756D" w14:textId="73D18B4E" w:rsidR="002906D0" w:rsidRDefault="00AA5D35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</w:t>
            </w:r>
            <w:r w:rsidR="002906D0">
              <w:rPr>
                <w:b/>
                <w:bCs/>
                <w:sz w:val="21"/>
                <w:szCs w:val="21"/>
              </w:rPr>
              <w:t>Crestwood-Must bring in Flyer</w:t>
            </w:r>
          </w:p>
          <w:p w14:paraId="48DA1DDB" w14:textId="4D0EDE03" w:rsidR="00AA5D35" w:rsidRPr="00156AFB" w:rsidRDefault="00AA5D35" w:rsidP="00646895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March 22</w:t>
            </w:r>
            <w:r w:rsidRPr="00AA5D35">
              <w:rPr>
                <w:b/>
                <w:bCs/>
                <w:sz w:val="21"/>
                <w:szCs w:val="21"/>
                <w:vertAlign w:val="superscript"/>
              </w:rPr>
              <w:t>nd</w:t>
            </w:r>
            <w:r>
              <w:rPr>
                <w:b/>
                <w:bCs/>
                <w:sz w:val="21"/>
                <w:szCs w:val="21"/>
              </w:rPr>
              <w:t>-March 29th-Spring Break</w:t>
            </w:r>
          </w:p>
          <w:p w14:paraId="62DFCB24" w14:textId="3E811C57" w:rsidR="004A28C7" w:rsidRPr="00156AFB" w:rsidRDefault="004A28C7" w:rsidP="00646895">
            <w:pPr>
              <w:rPr>
                <w:b/>
                <w:bCs/>
                <w:sz w:val="21"/>
                <w:szCs w:val="21"/>
              </w:rPr>
            </w:pPr>
          </w:p>
          <w:p w14:paraId="77064FE8" w14:textId="68E39793" w:rsidR="00F860A7" w:rsidRDefault="004A28C7" w:rsidP="00646895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Family Fun Night is coming up on March 6</w:t>
            </w:r>
            <w:r w:rsidRPr="00156AFB">
              <w:rPr>
                <w:b/>
                <w:bCs/>
                <w:sz w:val="21"/>
                <w:szCs w:val="21"/>
                <w:vertAlign w:val="superscript"/>
              </w:rPr>
              <w:t xml:space="preserve">th. </w:t>
            </w:r>
            <w:r w:rsidRPr="00156AFB">
              <w:rPr>
                <w:b/>
                <w:bCs/>
                <w:sz w:val="21"/>
                <w:szCs w:val="21"/>
              </w:rPr>
              <w:t xml:space="preserve"> </w:t>
            </w:r>
            <w:r w:rsidR="000E496A">
              <w:rPr>
                <w:b/>
                <w:bCs/>
                <w:sz w:val="21"/>
                <w:szCs w:val="21"/>
              </w:rPr>
              <w:t xml:space="preserve"> Here is the link to sign up on SignUp Genius </w:t>
            </w:r>
          </w:p>
          <w:p w14:paraId="7E3AC72D" w14:textId="77777777" w:rsidR="00F860A7" w:rsidRDefault="00F860A7" w:rsidP="00646895">
            <w:pPr>
              <w:rPr>
                <w:b/>
                <w:bCs/>
                <w:sz w:val="21"/>
                <w:szCs w:val="21"/>
              </w:rPr>
            </w:pPr>
          </w:p>
          <w:p w14:paraId="7A28FD89" w14:textId="483466A0" w:rsidR="004A28C7" w:rsidRDefault="00F860A7" w:rsidP="00646895">
            <w:pPr>
              <w:rPr>
                <w:rStyle w:val="Hyperlink"/>
              </w:rPr>
            </w:pPr>
            <w:r>
              <w:rPr>
                <w:b/>
                <w:bCs/>
                <w:sz w:val="21"/>
                <w:szCs w:val="21"/>
              </w:rPr>
              <w:t xml:space="preserve">Volunteer </w:t>
            </w:r>
            <w:hyperlink r:id="rId10" w:history="1">
              <w:r w:rsidRPr="00350C88">
                <w:rPr>
                  <w:rStyle w:val="Hyperlink"/>
                  <w:b/>
                  <w:bCs/>
                  <w:sz w:val="21"/>
                  <w:szCs w:val="21"/>
                </w:rPr>
                <w:t>https://www.signupgenius.com/go/805094FA4A62FA2F49-family1</w:t>
              </w:r>
            </w:hyperlink>
          </w:p>
          <w:p w14:paraId="1B1DF127" w14:textId="66B92E12" w:rsidR="00F860A7" w:rsidRDefault="00F860A7" w:rsidP="00646895">
            <w:pPr>
              <w:rPr>
                <w:rStyle w:val="Hyperlink"/>
              </w:rPr>
            </w:pPr>
          </w:p>
          <w:p w14:paraId="69295EA0" w14:textId="64BFEDD3" w:rsidR="00F860A7" w:rsidRPr="00F860A7" w:rsidRDefault="00F860A7" w:rsidP="00646895">
            <w:pPr>
              <w:rPr>
                <w:rStyle w:val="Hyperlink"/>
                <w:b/>
                <w:bCs/>
                <w:color w:val="000000" w:themeColor="text1"/>
                <w:u w:val="none"/>
              </w:rPr>
            </w:pPr>
            <w:r w:rsidRPr="00F860A7">
              <w:rPr>
                <w:rStyle w:val="Hyperlink"/>
                <w:b/>
                <w:bCs/>
                <w:color w:val="000000" w:themeColor="text1"/>
                <w:u w:val="none"/>
              </w:rPr>
              <w:t>Donate to the Cake &amp; Cereal Walk</w:t>
            </w:r>
          </w:p>
          <w:p w14:paraId="321395B0" w14:textId="1A3BD959" w:rsidR="00F860A7" w:rsidRPr="00F860A7" w:rsidRDefault="00F860A7" w:rsidP="00646895">
            <w:pPr>
              <w:rPr>
                <w:b/>
                <w:bCs/>
                <w:color w:val="3413AD"/>
                <w:sz w:val="21"/>
                <w:szCs w:val="21"/>
                <w:u w:val="single"/>
              </w:rPr>
            </w:pPr>
            <w:r w:rsidRPr="00F860A7">
              <w:rPr>
                <w:b/>
                <w:bCs/>
                <w:color w:val="3413AD"/>
                <w:sz w:val="21"/>
                <w:szCs w:val="21"/>
                <w:u w:val="single"/>
              </w:rPr>
              <w:t>https://www.signupgenius.com/go/805094FA4A62FA2F49-cake</w:t>
            </w:r>
          </w:p>
          <w:p w14:paraId="7146C418" w14:textId="74918154" w:rsidR="00A71AC1" w:rsidRPr="00156AFB" w:rsidRDefault="000E496A" w:rsidP="00646895">
            <w:pPr>
              <w:pStyle w:val="Titl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</w:t>
            </w:r>
            <w:r w:rsidR="00A71AC1" w:rsidRPr="00156AFB">
              <w:rPr>
                <w:sz w:val="21"/>
                <w:szCs w:val="21"/>
              </w:rPr>
              <w:t>ollow us on:</w:t>
            </w:r>
          </w:p>
          <w:p w14:paraId="6EE6E1B7" w14:textId="77777777" w:rsidR="00072E2A" w:rsidRPr="00156AFB" w:rsidRDefault="00072E2A" w:rsidP="007F74B6">
            <w:pPr>
              <w:rPr>
                <w:b/>
                <w:bCs/>
                <w:sz w:val="21"/>
                <w:szCs w:val="21"/>
              </w:rPr>
            </w:pPr>
          </w:p>
          <w:p w14:paraId="49CCAE98" w14:textId="6AB3B5D8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Website</w:t>
            </w:r>
            <w:r w:rsidRPr="00156AFB">
              <w:rPr>
                <w:sz w:val="21"/>
                <w:szCs w:val="21"/>
              </w:rPr>
              <w:t>:</w:t>
            </w:r>
            <w:r w:rsidR="00284B84">
              <w:rPr>
                <w:sz w:val="21"/>
                <w:szCs w:val="21"/>
              </w:rPr>
              <w:t>www.</w:t>
            </w:r>
            <w:bookmarkStart w:id="1" w:name="_GoBack"/>
            <w:bookmarkEnd w:id="1"/>
            <w:r w:rsidRPr="00156AFB">
              <w:rPr>
                <w:sz w:val="21"/>
                <w:szCs w:val="21"/>
              </w:rPr>
              <w:t>frpta142.com</w:t>
            </w:r>
          </w:p>
          <w:p w14:paraId="1AE6A7A9" w14:textId="77777777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Facebook: </w:t>
            </w:r>
          </w:p>
          <w:p w14:paraId="06E0D21A" w14:textId="31F89EFC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Forest Ridge PTA</w:t>
            </w:r>
          </w:p>
          <w:p w14:paraId="4A7A23CB" w14:textId="6D4328C5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Ridge PTA</w:t>
            </w:r>
          </w:p>
          <w:p w14:paraId="549547ED" w14:textId="60B39C78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Kerkstra PTA</w:t>
            </w:r>
          </w:p>
          <w:p w14:paraId="4DE8C8FD" w14:textId="5F9810A7" w:rsidR="00A71AC1" w:rsidRPr="00156AFB" w:rsidRDefault="00A71AC1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Foster PTA</w:t>
            </w:r>
          </w:p>
          <w:p w14:paraId="67C3AF9B" w14:textId="1C388D2D" w:rsidR="005B6E2D" w:rsidRPr="00156AFB" w:rsidRDefault="005B6E2D" w:rsidP="007F74B6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        Hille PTA</w:t>
            </w:r>
          </w:p>
          <w:p w14:paraId="2B4DE6A7" w14:textId="72A829A6" w:rsidR="00A71AC1" w:rsidRPr="00156AFB" w:rsidRDefault="00A71AC1" w:rsidP="007F74B6">
            <w:pPr>
              <w:rPr>
                <w:b/>
                <w:bCs/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>Twitter:</w:t>
            </w:r>
          </w:p>
          <w:p w14:paraId="34C973DC" w14:textId="77777777" w:rsidR="00A47A36" w:rsidRPr="00156AFB" w:rsidRDefault="00C4758C" w:rsidP="00915BDE">
            <w:pPr>
              <w:rPr>
                <w:sz w:val="21"/>
                <w:szCs w:val="21"/>
              </w:rPr>
            </w:pPr>
            <w:r w:rsidRPr="00156AFB">
              <w:rPr>
                <w:b/>
                <w:bCs/>
                <w:sz w:val="21"/>
                <w:szCs w:val="21"/>
              </w:rPr>
              <w:t xml:space="preserve">            </w:t>
            </w:r>
            <w:r w:rsidRPr="00156AFB">
              <w:rPr>
                <w:sz w:val="21"/>
                <w:szCs w:val="21"/>
              </w:rPr>
              <w:t>@d142PTA</w:t>
            </w:r>
            <w:r w:rsidR="004A28C7" w:rsidRPr="00156AFB">
              <w:rPr>
                <w:sz w:val="21"/>
                <w:szCs w:val="21"/>
              </w:rPr>
              <w:t xml:space="preserve">      </w:t>
            </w:r>
            <w:r w:rsidRPr="00156AFB">
              <w:rPr>
                <w:sz w:val="21"/>
                <w:szCs w:val="21"/>
              </w:rPr>
              <w:t xml:space="preserve">       </w:t>
            </w:r>
          </w:p>
          <w:p w14:paraId="41AAB9B8" w14:textId="77777777" w:rsidR="00A47A36" w:rsidRPr="00156AFB" w:rsidRDefault="00A47A36" w:rsidP="00915BDE">
            <w:pPr>
              <w:rPr>
                <w:sz w:val="21"/>
                <w:szCs w:val="21"/>
              </w:rPr>
            </w:pPr>
          </w:p>
          <w:p w14:paraId="526340E1" w14:textId="2F6E9DDB" w:rsidR="00C4758C" w:rsidRPr="00156AFB" w:rsidRDefault="00C4758C" w:rsidP="00915BDE">
            <w:pPr>
              <w:rPr>
                <w:sz w:val="21"/>
                <w:szCs w:val="21"/>
              </w:rPr>
            </w:pPr>
            <w:r w:rsidRPr="00156AFB">
              <w:rPr>
                <w:sz w:val="21"/>
                <w:szCs w:val="21"/>
              </w:rPr>
              <w:t xml:space="preserve">     @Foster_PTA</w:t>
            </w:r>
          </w:p>
          <w:p w14:paraId="29615AA8" w14:textId="59E3B7C8" w:rsidR="009B1F1A" w:rsidRDefault="009B1F1A" w:rsidP="00C30FD3">
            <w:pPr>
              <w:rPr>
                <w:sz w:val="19"/>
                <w:szCs w:val="19"/>
                <w:lang w:bidi="en-US"/>
              </w:rPr>
            </w:pPr>
          </w:p>
          <w:p w14:paraId="1F56D99A" w14:textId="77777777" w:rsidR="009B1F1A" w:rsidRDefault="009B1F1A" w:rsidP="00C30FD3">
            <w:pPr>
              <w:rPr>
                <w:sz w:val="19"/>
                <w:szCs w:val="19"/>
                <w:lang w:bidi="en-US"/>
              </w:rPr>
            </w:pPr>
          </w:p>
          <w:p w14:paraId="67732840" w14:textId="77777777" w:rsidR="009B1F1A" w:rsidRDefault="009B1F1A" w:rsidP="00C30FD3">
            <w:pPr>
              <w:rPr>
                <w:sz w:val="19"/>
                <w:szCs w:val="19"/>
                <w:lang w:bidi="en-US"/>
              </w:rPr>
            </w:pPr>
          </w:p>
          <w:p w14:paraId="4854ED35" w14:textId="3D77145A" w:rsidR="009B1F1A" w:rsidRPr="00156AFB" w:rsidRDefault="009B1F1A" w:rsidP="00C30FD3">
            <w:pPr>
              <w:rPr>
                <w:sz w:val="19"/>
                <w:szCs w:val="19"/>
                <w:lang w:bidi="en-US"/>
              </w:rPr>
            </w:pPr>
          </w:p>
        </w:tc>
      </w:tr>
    </w:tbl>
    <w:bookmarkEnd w:id="0"/>
    <w:p w14:paraId="15DB5747" w14:textId="2DC11810" w:rsidR="001C2CE5" w:rsidRPr="00C30FD3" w:rsidRDefault="00C30FD3" w:rsidP="009B1F1A">
      <w:pPr>
        <w:rPr>
          <w:b/>
          <w:bCs/>
          <w:color w:val="FF0000"/>
          <w:sz w:val="28"/>
          <w:szCs w:val="28"/>
        </w:rPr>
      </w:pPr>
      <w:r w:rsidRPr="00C30FD3">
        <w:rPr>
          <w:b/>
          <w:bCs/>
          <w:color w:val="FF0000"/>
          <w:sz w:val="28"/>
          <w:szCs w:val="28"/>
        </w:rPr>
        <w:lastRenderedPageBreak/>
        <w:t>Don’t forget to download the BOX TOP app.  Scanning your receipt is easy &amp; only takes a couple of minutes. Keep clipping &amp; sending box tops in too. This goes directly to your school &amp; the programs they have there. Easy money for our schools.</w:t>
      </w:r>
    </w:p>
    <w:p w14:paraId="5BCA1F8E" w14:textId="77777777" w:rsidR="005A499D" w:rsidRDefault="005A499D" w:rsidP="000F5AC3">
      <w:pPr>
        <w:rPr>
          <w:lang w:bidi="en-US"/>
        </w:rPr>
      </w:pPr>
    </w:p>
    <w:p w14:paraId="22D27437" w14:textId="67F8D288" w:rsidR="00311B40" w:rsidRDefault="00F860A7" w:rsidP="005A499D">
      <w:pPr>
        <w:rPr>
          <w:noProof/>
        </w:rPr>
      </w:pPr>
      <w:r>
        <w:rPr>
          <w:noProof/>
        </w:rPr>
        <w:t xml:space="preserve">   </w:t>
      </w:r>
      <w:r w:rsidR="00542B13">
        <w:rPr>
          <w:noProof/>
        </w:rPr>
        <w:drawing>
          <wp:inline distT="0" distB="0" distL="0" distR="0" wp14:anchorId="3E83183A" wp14:editId="35DCD968">
            <wp:extent cx="2063701" cy="20637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 Fun Nigh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098" cy="20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42B13">
        <w:rPr>
          <w:noProof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17F751" wp14:editId="0D65B120">
            <wp:extent cx="2076744" cy="2076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N Voluntee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42" cy="20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99D">
        <w:rPr>
          <w:b/>
          <w:bCs/>
          <w:noProof/>
          <w:sz w:val="21"/>
          <w:szCs w:val="21"/>
        </w:rPr>
        <w:t xml:space="preserve">  </w:t>
      </w:r>
      <w:r w:rsidR="00542B13">
        <w:rPr>
          <w:b/>
          <w:bCs/>
          <w:noProof/>
          <w:sz w:val="21"/>
          <w:szCs w:val="21"/>
        </w:rPr>
        <w:drawing>
          <wp:inline distT="0" distB="0" distL="0" distR="0" wp14:anchorId="3CD67FC4" wp14:editId="199DE1D1">
            <wp:extent cx="2344615" cy="18758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N Cake &amp; Cereal Wal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023" cy="19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99D">
        <w:rPr>
          <w:noProof/>
        </w:rPr>
        <w:t xml:space="preserve">  </w:t>
      </w:r>
    </w:p>
    <w:p w14:paraId="0654A177" w14:textId="77C2FE83" w:rsidR="005A499D" w:rsidRDefault="005A499D" w:rsidP="005A499D">
      <w:pPr>
        <w:rPr>
          <w:noProof/>
        </w:rPr>
      </w:pPr>
    </w:p>
    <w:p w14:paraId="7198F980" w14:textId="4BBC9871" w:rsidR="005A499D" w:rsidRDefault="00E226D9" w:rsidP="005A499D">
      <w:pPr>
        <w:rPr>
          <w:noProof/>
        </w:rPr>
      </w:pPr>
      <w:r>
        <w:rPr>
          <w:noProof/>
        </w:rPr>
        <w:drawing>
          <wp:inline distT="0" distB="0" distL="0" distR="0" wp14:anchorId="386B4755" wp14:editId="746B1693">
            <wp:extent cx="3273185" cy="4244836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rsey Ice Cream FF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499" cy="42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99D">
        <w:rPr>
          <w:noProof/>
        </w:rPr>
        <w:t xml:space="preserve"> </w:t>
      </w:r>
      <w:r>
        <w:rPr>
          <w:noProof/>
        </w:rPr>
        <w:t xml:space="preserve">    </w:t>
      </w:r>
      <w:r w:rsidR="005A499D">
        <w:rPr>
          <w:noProof/>
        </w:rPr>
        <w:t xml:space="preserve">        </w:t>
      </w:r>
      <w:r w:rsidR="005A499D">
        <w:rPr>
          <w:noProof/>
        </w:rPr>
        <w:drawing>
          <wp:inline distT="0" distB="0" distL="0" distR="0" wp14:anchorId="37C395E0" wp14:editId="45A6A6CD">
            <wp:extent cx="2983230" cy="298323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encil Pric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1" cy="300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FE30" w14:textId="77777777" w:rsidR="005A499D" w:rsidRDefault="005A499D" w:rsidP="005A499D">
      <w:pPr>
        <w:rPr>
          <w:noProof/>
        </w:rPr>
      </w:pPr>
    </w:p>
    <w:p w14:paraId="2F755D78" w14:textId="14A223EB" w:rsidR="00032CDC" w:rsidRDefault="00311B40" w:rsidP="001F7CE2">
      <w:pPr>
        <w:rPr>
          <w:noProof/>
        </w:rPr>
      </w:pPr>
      <w:r>
        <w:rPr>
          <w:noProof/>
        </w:rPr>
        <w:drawing>
          <wp:inline distT="0" distB="0" distL="0" distR="0" wp14:anchorId="745E483B" wp14:editId="2BF65DA1">
            <wp:extent cx="3235569" cy="161778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 Exp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088" cy="1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CE2">
        <w:rPr>
          <w:noProof/>
        </w:rPr>
        <w:t xml:space="preserve">    </w:t>
      </w:r>
      <w:r w:rsidR="001F7CE2">
        <w:rPr>
          <w:noProof/>
        </w:rPr>
        <w:drawing>
          <wp:inline distT="0" distB="0" distL="0" distR="0" wp14:anchorId="2B9CDF87" wp14:editId="6647E22D">
            <wp:extent cx="3440952" cy="1309155"/>
            <wp:effectExtent l="0" t="0" r="762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FN Raffle tickets pric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15" cy="13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7543" w14:textId="276F3F0E" w:rsidR="00DD60A4" w:rsidRPr="00FE0AEA" w:rsidRDefault="00DA3A0A" w:rsidP="00DA3A0A">
      <w:pPr>
        <w:rPr>
          <w:noProof/>
        </w:rPr>
      </w:pPr>
      <w:r>
        <w:rPr>
          <w:noProof/>
        </w:rPr>
        <w:lastRenderedPageBreak/>
        <w:t xml:space="preserve">                 </w:t>
      </w:r>
      <w:r w:rsidR="00542B13">
        <w:rPr>
          <w:noProof/>
        </w:rPr>
        <w:drawing>
          <wp:inline distT="0" distB="0" distL="0" distR="0" wp14:anchorId="014A5675" wp14:editId="0D515EDF">
            <wp:extent cx="6858000" cy="8917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sectPr w:rsidR="00DD60A4" w:rsidRPr="00FE0AEA" w:rsidSect="009630D9">
      <w:headerReference w:type="default" r:id="rId19"/>
      <w:headerReference w:type="first" r:id="rId20"/>
      <w:type w:val="continuous"/>
      <w:pgSz w:w="12240" w:h="15840" w:code="1"/>
      <w:pgMar w:top="720" w:right="720" w:bottom="720" w:left="72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17BC1" w14:textId="77777777" w:rsidR="003C0FB2" w:rsidRDefault="003C0FB2">
      <w:pPr>
        <w:spacing w:after="0"/>
      </w:pPr>
      <w:r>
        <w:separator/>
      </w:r>
    </w:p>
  </w:endnote>
  <w:endnote w:type="continuationSeparator" w:id="0">
    <w:p w14:paraId="198A4C35" w14:textId="77777777" w:rsidR="003C0FB2" w:rsidRDefault="003C0F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C39AB" w14:textId="77777777" w:rsidR="003C0FB2" w:rsidRDefault="003C0FB2">
      <w:pPr>
        <w:spacing w:after="0"/>
      </w:pPr>
      <w:r>
        <w:separator/>
      </w:r>
    </w:p>
  </w:footnote>
  <w:footnote w:type="continuationSeparator" w:id="0">
    <w:p w14:paraId="7ABA21AC" w14:textId="77777777" w:rsidR="003C0FB2" w:rsidRDefault="003C0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AB03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163C1BB" wp14:editId="5B0BF308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B3DD9" w14:textId="77777777" w:rsidR="00795096" w:rsidRDefault="007950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775A69" wp14:editId="21D46C8D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44968" cy="3602736"/>
          <wp:effectExtent l="0" t="0" r="889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hool pencil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602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6600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A2ED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3637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9C39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889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E2F7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261B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A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443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CD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B9"/>
    <w:rsid w:val="0003023B"/>
    <w:rsid w:val="00032CDC"/>
    <w:rsid w:val="000428AA"/>
    <w:rsid w:val="00044A81"/>
    <w:rsid w:val="00072E2A"/>
    <w:rsid w:val="0008008E"/>
    <w:rsid w:val="000805EA"/>
    <w:rsid w:val="00083E9F"/>
    <w:rsid w:val="000B06D4"/>
    <w:rsid w:val="000B2204"/>
    <w:rsid w:val="000B7CA2"/>
    <w:rsid w:val="000C3A29"/>
    <w:rsid w:val="000E496A"/>
    <w:rsid w:val="000F0843"/>
    <w:rsid w:val="000F3AD0"/>
    <w:rsid w:val="000F3B54"/>
    <w:rsid w:val="000F5AC3"/>
    <w:rsid w:val="001106DF"/>
    <w:rsid w:val="001111B8"/>
    <w:rsid w:val="00127B84"/>
    <w:rsid w:val="00133D3A"/>
    <w:rsid w:val="00156AFB"/>
    <w:rsid w:val="001855BE"/>
    <w:rsid w:val="001B0BE3"/>
    <w:rsid w:val="001B4C37"/>
    <w:rsid w:val="001C2CE5"/>
    <w:rsid w:val="001D22C0"/>
    <w:rsid w:val="001E4237"/>
    <w:rsid w:val="001F50C8"/>
    <w:rsid w:val="001F7C38"/>
    <w:rsid w:val="001F7CE2"/>
    <w:rsid w:val="00200213"/>
    <w:rsid w:val="00211E6D"/>
    <w:rsid w:val="00217D95"/>
    <w:rsid w:val="00220F16"/>
    <w:rsid w:val="002402C2"/>
    <w:rsid w:val="00253B84"/>
    <w:rsid w:val="00261B6E"/>
    <w:rsid w:val="00267F48"/>
    <w:rsid w:val="0027793D"/>
    <w:rsid w:val="00284B84"/>
    <w:rsid w:val="002906D0"/>
    <w:rsid w:val="002C76D4"/>
    <w:rsid w:val="002F3373"/>
    <w:rsid w:val="002F6CDF"/>
    <w:rsid w:val="00300B96"/>
    <w:rsid w:val="00304085"/>
    <w:rsid w:val="00306B13"/>
    <w:rsid w:val="00311B40"/>
    <w:rsid w:val="0031698D"/>
    <w:rsid w:val="0036115B"/>
    <w:rsid w:val="00364E88"/>
    <w:rsid w:val="0037049D"/>
    <w:rsid w:val="00383D66"/>
    <w:rsid w:val="003B6895"/>
    <w:rsid w:val="003C0FB2"/>
    <w:rsid w:val="003E21F0"/>
    <w:rsid w:val="0047573F"/>
    <w:rsid w:val="00495046"/>
    <w:rsid w:val="004A28C7"/>
    <w:rsid w:val="004A4CDF"/>
    <w:rsid w:val="004B1491"/>
    <w:rsid w:val="004B1BF9"/>
    <w:rsid w:val="004C0402"/>
    <w:rsid w:val="004C3871"/>
    <w:rsid w:val="004C42AC"/>
    <w:rsid w:val="004C7BE1"/>
    <w:rsid w:val="004E4040"/>
    <w:rsid w:val="004E560B"/>
    <w:rsid w:val="004F0D34"/>
    <w:rsid w:val="004F0F33"/>
    <w:rsid w:val="00500AA0"/>
    <w:rsid w:val="00515A5A"/>
    <w:rsid w:val="0054007C"/>
    <w:rsid w:val="00542B13"/>
    <w:rsid w:val="00547A71"/>
    <w:rsid w:val="005506A4"/>
    <w:rsid w:val="00583450"/>
    <w:rsid w:val="00591DA5"/>
    <w:rsid w:val="005A3D35"/>
    <w:rsid w:val="005A499D"/>
    <w:rsid w:val="005B6E2D"/>
    <w:rsid w:val="005B75FE"/>
    <w:rsid w:val="005E5DB5"/>
    <w:rsid w:val="00600FA0"/>
    <w:rsid w:val="00615239"/>
    <w:rsid w:val="00640EBE"/>
    <w:rsid w:val="00643F01"/>
    <w:rsid w:val="00646895"/>
    <w:rsid w:val="00652E22"/>
    <w:rsid w:val="00662075"/>
    <w:rsid w:val="006634F9"/>
    <w:rsid w:val="00685548"/>
    <w:rsid w:val="00690C71"/>
    <w:rsid w:val="006E31B9"/>
    <w:rsid w:val="00700036"/>
    <w:rsid w:val="00705044"/>
    <w:rsid w:val="00773624"/>
    <w:rsid w:val="00794CBC"/>
    <w:rsid w:val="00795096"/>
    <w:rsid w:val="007B09C3"/>
    <w:rsid w:val="007B2312"/>
    <w:rsid w:val="007B556E"/>
    <w:rsid w:val="007C6AC9"/>
    <w:rsid w:val="007D6C9E"/>
    <w:rsid w:val="007E1E06"/>
    <w:rsid w:val="007F1FB8"/>
    <w:rsid w:val="007F74B6"/>
    <w:rsid w:val="00806C3A"/>
    <w:rsid w:val="0081520D"/>
    <w:rsid w:val="008257FB"/>
    <w:rsid w:val="00843CCD"/>
    <w:rsid w:val="00850E3E"/>
    <w:rsid w:val="00855A8D"/>
    <w:rsid w:val="00874B89"/>
    <w:rsid w:val="008A18A4"/>
    <w:rsid w:val="008A5906"/>
    <w:rsid w:val="008C6625"/>
    <w:rsid w:val="008D683C"/>
    <w:rsid w:val="008E32C7"/>
    <w:rsid w:val="008F103C"/>
    <w:rsid w:val="00912277"/>
    <w:rsid w:val="00915937"/>
    <w:rsid w:val="00915BDE"/>
    <w:rsid w:val="00922394"/>
    <w:rsid w:val="00923BF6"/>
    <w:rsid w:val="00946F22"/>
    <w:rsid w:val="009630D9"/>
    <w:rsid w:val="0096511B"/>
    <w:rsid w:val="00986EC5"/>
    <w:rsid w:val="00990252"/>
    <w:rsid w:val="0099119B"/>
    <w:rsid w:val="00993DE6"/>
    <w:rsid w:val="009A140F"/>
    <w:rsid w:val="009B1F1A"/>
    <w:rsid w:val="009E24C8"/>
    <w:rsid w:val="009E358C"/>
    <w:rsid w:val="009F6CAA"/>
    <w:rsid w:val="00A026E7"/>
    <w:rsid w:val="00A0456B"/>
    <w:rsid w:val="00A07622"/>
    <w:rsid w:val="00A14A3C"/>
    <w:rsid w:val="00A24E1A"/>
    <w:rsid w:val="00A32BC9"/>
    <w:rsid w:val="00A3523B"/>
    <w:rsid w:val="00A450DE"/>
    <w:rsid w:val="00A47A36"/>
    <w:rsid w:val="00A71AC1"/>
    <w:rsid w:val="00AA5D35"/>
    <w:rsid w:val="00AA71A8"/>
    <w:rsid w:val="00AA72C5"/>
    <w:rsid w:val="00AC2B84"/>
    <w:rsid w:val="00AC71CA"/>
    <w:rsid w:val="00AD10E8"/>
    <w:rsid w:val="00AD1D74"/>
    <w:rsid w:val="00AD2428"/>
    <w:rsid w:val="00AD63DF"/>
    <w:rsid w:val="00AE2FDD"/>
    <w:rsid w:val="00B02832"/>
    <w:rsid w:val="00B555C2"/>
    <w:rsid w:val="00B6715C"/>
    <w:rsid w:val="00B849CE"/>
    <w:rsid w:val="00B86C15"/>
    <w:rsid w:val="00BA0E7B"/>
    <w:rsid w:val="00BA15AC"/>
    <w:rsid w:val="00BB04F2"/>
    <w:rsid w:val="00BB0D98"/>
    <w:rsid w:val="00BB1F73"/>
    <w:rsid w:val="00BB52A6"/>
    <w:rsid w:val="00BB788E"/>
    <w:rsid w:val="00BD05E6"/>
    <w:rsid w:val="00BD39D2"/>
    <w:rsid w:val="00BE25CF"/>
    <w:rsid w:val="00BF19F1"/>
    <w:rsid w:val="00BF2F62"/>
    <w:rsid w:val="00C243F9"/>
    <w:rsid w:val="00C30FD3"/>
    <w:rsid w:val="00C4758C"/>
    <w:rsid w:val="00C5306F"/>
    <w:rsid w:val="00C724E6"/>
    <w:rsid w:val="00C8123D"/>
    <w:rsid w:val="00C93450"/>
    <w:rsid w:val="00CA1A31"/>
    <w:rsid w:val="00CA70ED"/>
    <w:rsid w:val="00CB1748"/>
    <w:rsid w:val="00CC4411"/>
    <w:rsid w:val="00CD3E4D"/>
    <w:rsid w:val="00CD6A34"/>
    <w:rsid w:val="00CD7B4D"/>
    <w:rsid w:val="00CF1D3A"/>
    <w:rsid w:val="00D00E39"/>
    <w:rsid w:val="00D02BF6"/>
    <w:rsid w:val="00D06254"/>
    <w:rsid w:val="00D33106"/>
    <w:rsid w:val="00D3360F"/>
    <w:rsid w:val="00D52BC5"/>
    <w:rsid w:val="00D54F6E"/>
    <w:rsid w:val="00D65DB9"/>
    <w:rsid w:val="00D72AB0"/>
    <w:rsid w:val="00D86B90"/>
    <w:rsid w:val="00D878E7"/>
    <w:rsid w:val="00DA3A0A"/>
    <w:rsid w:val="00DB11A9"/>
    <w:rsid w:val="00DC0FCB"/>
    <w:rsid w:val="00DC14C4"/>
    <w:rsid w:val="00DC2522"/>
    <w:rsid w:val="00DC2DD7"/>
    <w:rsid w:val="00DD2375"/>
    <w:rsid w:val="00DD60A4"/>
    <w:rsid w:val="00DF6ABC"/>
    <w:rsid w:val="00E01829"/>
    <w:rsid w:val="00E20B26"/>
    <w:rsid w:val="00E226D9"/>
    <w:rsid w:val="00E27F77"/>
    <w:rsid w:val="00E42F9D"/>
    <w:rsid w:val="00E72E7D"/>
    <w:rsid w:val="00E93E23"/>
    <w:rsid w:val="00E95250"/>
    <w:rsid w:val="00EA1D58"/>
    <w:rsid w:val="00EB06BC"/>
    <w:rsid w:val="00EB3808"/>
    <w:rsid w:val="00EC0B7C"/>
    <w:rsid w:val="00EC798B"/>
    <w:rsid w:val="00EC7FAC"/>
    <w:rsid w:val="00ED4F35"/>
    <w:rsid w:val="00ED4F68"/>
    <w:rsid w:val="00EE034B"/>
    <w:rsid w:val="00EF7D28"/>
    <w:rsid w:val="00F047CF"/>
    <w:rsid w:val="00F20B8C"/>
    <w:rsid w:val="00F3086C"/>
    <w:rsid w:val="00F4516F"/>
    <w:rsid w:val="00F46911"/>
    <w:rsid w:val="00F54EBD"/>
    <w:rsid w:val="00F754EF"/>
    <w:rsid w:val="00F81447"/>
    <w:rsid w:val="00F860A7"/>
    <w:rsid w:val="00F86857"/>
    <w:rsid w:val="00F948FB"/>
    <w:rsid w:val="00FA551B"/>
    <w:rsid w:val="00FA56D8"/>
    <w:rsid w:val="00FA6FAA"/>
    <w:rsid w:val="00FB1BBA"/>
    <w:rsid w:val="00FD0D8B"/>
    <w:rsid w:val="00FD4D36"/>
    <w:rsid w:val="00FE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E6D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6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2" w:unhideWhenUsed="1" w:qFormat="1"/>
    <w:lsdException w:name="heading 4" w:semiHidden="1" w:uiPriority="9" w:unhideWhenUsed="1" w:qFormat="1"/>
    <w:lsdException w:name="heading 5" w:semiHidden="1" w:uiPriority="32" w:unhideWhenUsed="1" w:qFormat="1"/>
    <w:lsdException w:name="heading 6" w:semiHidden="1" w:uiPriority="32" w:unhideWhenUsed="1" w:qFormat="1"/>
    <w:lsdException w:name="heading 7" w:semiHidden="1" w:uiPriority="32" w:unhideWhenUsed="1" w:qFormat="1"/>
    <w:lsdException w:name="heading 8" w:semiHidden="1" w:uiPriority="32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E9F"/>
    <w:pPr>
      <w:contextualSpacing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2"/>
    <w:qFormat/>
    <w:rsid w:val="00DD60A4"/>
    <w:pPr>
      <w:keepNext/>
      <w:keepLines/>
      <w:spacing w:before="480" w:after="0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32"/>
    <w:semiHidden/>
    <w:unhideWhenUsed/>
    <w:qFormat/>
    <w:rsid w:val="00915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2"/>
    <w:semiHidden/>
    <w:unhideWhenUsed/>
    <w:qFormat/>
    <w:rsid w:val="00AD1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2"/>
    <w:semiHidden/>
    <w:unhideWhenUsed/>
    <w:qFormat/>
    <w:rsid w:val="009159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32"/>
    <w:semiHidden/>
    <w:unhideWhenUsed/>
    <w:qFormat/>
    <w:rsid w:val="00AD1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32"/>
    <w:semiHidden/>
    <w:unhideWhenUsed/>
    <w:qFormat/>
    <w:rsid w:val="00AD1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32"/>
    <w:semiHidden/>
    <w:unhideWhenUsed/>
    <w:qFormat/>
    <w:rsid w:val="00AD1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32"/>
    <w:semiHidden/>
    <w:unhideWhenUsed/>
    <w:qFormat/>
    <w:rsid w:val="00AD1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2"/>
    <w:semiHidden/>
    <w:unhideWhenUsed/>
    <w:qFormat/>
    <w:rsid w:val="00DD60A4"/>
    <w:pPr>
      <w:keepNext/>
      <w:keepLines/>
      <w:spacing w:before="200" w:after="0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0C71"/>
    <w:rPr>
      <w:color w:val="595959" w:themeColor="text1" w:themeTint="A6"/>
    </w:rPr>
  </w:style>
  <w:style w:type="paragraph" w:customStyle="1" w:styleId="NewsletterDate">
    <w:name w:val="Newsletter Date"/>
    <w:next w:val="Normal"/>
    <w:link w:val="NewsletterDateChar"/>
    <w:uiPriority w:val="2"/>
    <w:qFormat/>
    <w:rsid w:val="007B09C3"/>
    <w:pPr>
      <w:spacing w:after="0"/>
      <w:jc w:val="right"/>
    </w:pPr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character" w:customStyle="1" w:styleId="NewsletterDateChar">
    <w:name w:val="Newsletter Date Char"/>
    <w:basedOn w:val="DefaultParagraphFont"/>
    <w:link w:val="NewsletterDate"/>
    <w:uiPriority w:val="2"/>
    <w:rsid w:val="007B09C3"/>
    <w:rPr>
      <w:rFonts w:eastAsiaTheme="majorHAnsi"/>
      <w:b/>
      <w:color w:val="8064A2" w:themeColor="accent4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uiPriority w:val="3"/>
    <w:qFormat/>
    <w:rsid w:val="00FE0AEA"/>
    <w:pPr>
      <w:spacing w:before="360" w:after="240"/>
    </w:pPr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uiPriority w:val="3"/>
    <w:rsid w:val="00FE0AEA"/>
    <w:rPr>
      <w:rFonts w:eastAsiaTheme="majorHAnsi"/>
      <w:b/>
      <w:caps/>
      <w:color w:val="1F497D" w:themeColor="text2"/>
      <w:spacing w:val="10"/>
      <w:sz w:val="28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32"/>
    <w:rsid w:val="00963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32"/>
    <w:semiHidden/>
    <w:rsid w:val="009630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D60A4"/>
  </w:style>
  <w:style w:type="paragraph" w:styleId="Footer">
    <w:name w:val="footer"/>
    <w:basedOn w:val="Normal"/>
    <w:link w:val="FooterChar"/>
    <w:uiPriority w:val="99"/>
    <w:unhideWhenUsed/>
    <w:rsid w:val="00DD60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60A4"/>
  </w:style>
  <w:style w:type="paragraph" w:styleId="Quote">
    <w:name w:val="Quote"/>
    <w:basedOn w:val="Normal"/>
    <w:link w:val="QuoteChar"/>
    <w:uiPriority w:val="5"/>
    <w:qFormat/>
    <w:rsid w:val="007F74B6"/>
    <w:pPr>
      <w:pBdr>
        <w:top w:val="single" w:sz="2" w:space="16" w:color="C0504D" w:themeColor="accent2"/>
        <w:left w:val="single" w:sz="2" w:space="8" w:color="C0504D" w:themeColor="accent2"/>
        <w:bottom w:val="single" w:sz="2" w:space="16" w:color="C0504D" w:themeColor="accent2"/>
        <w:right w:val="single" w:sz="2" w:space="8" w:color="C0504D" w:themeColor="accent2"/>
      </w:pBdr>
      <w:shd w:val="clear" w:color="auto" w:fill="C0504D" w:themeFill="accent2"/>
      <w:ind w:left="72" w:right="72"/>
    </w:pPr>
    <w:rPr>
      <w:i/>
      <w:iCs/>
      <w:color w:val="FFFFFF" w:themeColor="background1"/>
      <w:sz w:val="28"/>
    </w:rPr>
  </w:style>
  <w:style w:type="character" w:customStyle="1" w:styleId="QuoteChar">
    <w:name w:val="Quote Char"/>
    <w:basedOn w:val="DefaultParagraphFont"/>
    <w:link w:val="Quote"/>
    <w:uiPriority w:val="5"/>
    <w:rsid w:val="009630D9"/>
    <w:rPr>
      <w:i/>
      <w:iCs/>
      <w:color w:val="FFFFFF" w:themeColor="background1"/>
      <w:sz w:val="28"/>
      <w:shd w:val="clear" w:color="auto" w:fill="C0504D" w:themeFill="accent2"/>
    </w:rPr>
  </w:style>
  <w:style w:type="paragraph" w:styleId="IntenseQuote">
    <w:name w:val="Intense Quote"/>
    <w:basedOn w:val="Normal"/>
    <w:link w:val="IntenseQuoteChar"/>
    <w:uiPriority w:val="6"/>
    <w:qFormat/>
    <w:rsid w:val="003B6895"/>
    <w:rPr>
      <w:b/>
      <w:iCs/>
      <w:color w:val="C0504D" w:themeColor="accen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6"/>
    <w:rsid w:val="003B6895"/>
    <w:rPr>
      <w:b/>
      <w:iCs/>
      <w:color w:val="C0504D" w:themeColor="accent2"/>
      <w:sz w:val="28"/>
    </w:rPr>
  </w:style>
  <w:style w:type="paragraph" w:styleId="BlockText">
    <w:name w:val="Block Text"/>
    <w:basedOn w:val="Normal"/>
    <w:uiPriority w:val="99"/>
    <w:semiHidden/>
    <w:unhideWhenUsed/>
    <w:rsid w:val="0091593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32"/>
    <w:semiHidden/>
    <w:rsid w:val="009630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32"/>
    <w:semiHidden/>
    <w:rsid w:val="009630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90C71"/>
    <w:rPr>
      <w:color w:val="595959" w:themeColor="text1" w:themeTint="A6"/>
      <w:shd w:val="clear" w:color="auto" w:fill="E6E6E6"/>
    </w:rPr>
  </w:style>
  <w:style w:type="paragraph" w:styleId="Title">
    <w:name w:val="Title"/>
    <w:basedOn w:val="Normal"/>
    <w:link w:val="TitleChar"/>
    <w:uiPriority w:val="1"/>
    <w:qFormat/>
    <w:rsid w:val="009630D9"/>
    <w:pPr>
      <w:pBdr>
        <w:top w:val="single" w:sz="2" w:space="6" w:color="8064A2" w:themeColor="accent4"/>
        <w:left w:val="single" w:sz="2" w:space="8" w:color="8064A2" w:themeColor="accent4"/>
        <w:bottom w:val="single" w:sz="2" w:space="6" w:color="8064A2" w:themeColor="accent4"/>
        <w:right w:val="single" w:sz="2" w:space="8" w:color="8064A2" w:themeColor="accent4"/>
      </w:pBdr>
      <w:shd w:val="clear" w:color="auto" w:fill="8064A2" w:themeFill="accent4"/>
      <w:spacing w:after="0"/>
      <w:ind w:left="72" w:right="288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630D9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56"/>
      <w:shd w:val="clear" w:color="auto" w:fill="8064A2" w:themeFill="accent4"/>
    </w:rPr>
  </w:style>
  <w:style w:type="character" w:styleId="BookTitle">
    <w:name w:val="Book Title"/>
    <w:basedOn w:val="DefaultParagraphFont"/>
    <w:uiPriority w:val="33"/>
    <w:semiHidden/>
    <w:unhideWhenUsed/>
    <w:rsid w:val="00AD1D7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1D7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AD1D7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32"/>
    <w:semiHidden/>
    <w:rsid w:val="00AD1D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2"/>
    <w:semiHidden/>
    <w:rsid w:val="00AD1D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2"/>
    <w:semiHidden/>
    <w:rsid w:val="00AD1D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2"/>
    <w:semiHidden/>
    <w:rsid w:val="00AD1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D1D7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sid w:val="00AD1D74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semiHidden/>
    <w:unhideWhenUsed/>
    <w:rsid w:val="00AD1D74"/>
    <w:pPr>
      <w:ind w:left="720"/>
    </w:pPr>
  </w:style>
  <w:style w:type="paragraph" w:styleId="NoSpacing">
    <w:name w:val="No Spacing"/>
    <w:uiPriority w:val="1"/>
    <w:semiHidden/>
    <w:unhideWhenUsed/>
    <w:rsid w:val="00AD1D74"/>
    <w:pPr>
      <w:spacing w:after="0"/>
    </w:pPr>
    <w:rPr>
      <w:color w:val="000000" w:themeColor="text1"/>
    </w:rPr>
  </w:style>
  <w:style w:type="character" w:styleId="Strong">
    <w:name w:val="Strong"/>
    <w:basedOn w:val="DefaultParagraphFont"/>
    <w:uiPriority w:val="22"/>
    <w:semiHidden/>
    <w:unhideWhenUsed/>
    <w:rsid w:val="00AD1D7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D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1D74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rsid w:val="00AD1D7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AD1D74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1D74"/>
    <w:pPr>
      <w:spacing w:before="240"/>
      <w:jc w:val="left"/>
      <w:outlineLvl w:val="9"/>
    </w:pPr>
    <w:rPr>
      <w:b w:val="0"/>
      <w:bCs w:val="0"/>
      <w:sz w:val="32"/>
      <w:szCs w:val="32"/>
      <w:lang w:bidi="ar-SA"/>
    </w:rPr>
  </w:style>
  <w:style w:type="paragraph" w:customStyle="1" w:styleId="Image">
    <w:name w:val="Image"/>
    <w:basedOn w:val="Normal"/>
    <w:uiPriority w:val="10"/>
    <w:qFormat/>
    <w:rsid w:val="007E1E06"/>
    <w:rPr>
      <w:noProof/>
    </w:rPr>
  </w:style>
  <w:style w:type="character" w:styleId="Hyperlink">
    <w:name w:val="Hyperlink"/>
    <w:basedOn w:val="DefaultParagraphFont"/>
    <w:uiPriority w:val="99"/>
    <w:unhideWhenUsed/>
    <w:rsid w:val="009E35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73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3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signupgenius.com/go/805094FA4A62FA2F49-family1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AFD7A268614682980ED39206574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97D51-C8C7-41D2-A409-FA1331ADA5E5}"/>
      </w:docPartPr>
      <w:docPartBody>
        <w:p w:rsidR="00120858" w:rsidRDefault="0024244E">
          <w:pPr>
            <w:pStyle w:val="7CAFD7A268614682980ED39206574DEA"/>
          </w:pPr>
          <w:r w:rsidRPr="007B09C3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4E"/>
    <w:rsid w:val="00120858"/>
    <w:rsid w:val="00217F41"/>
    <w:rsid w:val="0024244E"/>
    <w:rsid w:val="00294E4A"/>
    <w:rsid w:val="00312FF9"/>
    <w:rsid w:val="00315D16"/>
    <w:rsid w:val="00377C6E"/>
    <w:rsid w:val="0040098E"/>
    <w:rsid w:val="00420131"/>
    <w:rsid w:val="004F7CC8"/>
    <w:rsid w:val="00533DC6"/>
    <w:rsid w:val="005B40EB"/>
    <w:rsid w:val="005E66F4"/>
    <w:rsid w:val="00677D6B"/>
    <w:rsid w:val="006A4034"/>
    <w:rsid w:val="00705D15"/>
    <w:rsid w:val="0099605A"/>
    <w:rsid w:val="009F5287"/>
    <w:rsid w:val="00B111D3"/>
    <w:rsid w:val="00B220FF"/>
    <w:rsid w:val="00B2279A"/>
    <w:rsid w:val="00C62C22"/>
    <w:rsid w:val="00D70B08"/>
    <w:rsid w:val="00F32596"/>
    <w:rsid w:val="00F6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8E962916634A5490CFA6EA15515BA8">
    <w:name w:val="D48E962916634A5490CFA6EA15515BA8"/>
  </w:style>
  <w:style w:type="paragraph" w:customStyle="1" w:styleId="7CAFD7A268614682980ED39206574DEA">
    <w:name w:val="7CAFD7A268614682980ED39206574DEA"/>
  </w:style>
  <w:style w:type="paragraph" w:customStyle="1" w:styleId="B66128E1266E4BE185CE51DC8FB208EF">
    <w:name w:val="B66128E1266E4BE185CE51DC8FB208EF"/>
  </w:style>
  <w:style w:type="paragraph" w:customStyle="1" w:styleId="00A2A8156B8F4C57809F9DF5A2D685F7">
    <w:name w:val="00A2A8156B8F4C57809F9DF5A2D685F7"/>
  </w:style>
  <w:style w:type="paragraph" w:customStyle="1" w:styleId="D5D8C7AF518F4871ACD863A2C238438E">
    <w:name w:val="D5D8C7AF518F4871ACD863A2C238438E"/>
  </w:style>
  <w:style w:type="paragraph" w:customStyle="1" w:styleId="20546749378946D9BB195551E89C11C2">
    <w:name w:val="20546749378946D9BB195551E89C11C2"/>
  </w:style>
  <w:style w:type="paragraph" w:customStyle="1" w:styleId="989138E10F74466085A0EAF68B059FDB">
    <w:name w:val="989138E10F74466085A0EAF68B059FDB"/>
  </w:style>
  <w:style w:type="paragraph" w:customStyle="1" w:styleId="04C3E217DBE248549D8DE8B423FA4F7A">
    <w:name w:val="04C3E217DBE248549D8DE8B423FA4F7A"/>
  </w:style>
  <w:style w:type="paragraph" w:customStyle="1" w:styleId="1EE1A1E9F92C40B3BB62A3CDA007B2AB">
    <w:name w:val="1EE1A1E9F92C40B3BB62A3CDA007B2AB"/>
  </w:style>
  <w:style w:type="paragraph" w:customStyle="1" w:styleId="3B04D41EB5574227A321069ECE6A798A">
    <w:name w:val="3B04D41EB5574227A321069ECE6A798A"/>
  </w:style>
  <w:style w:type="paragraph" w:customStyle="1" w:styleId="2344BB9CDC10441FA3A31D555E5CE8C9">
    <w:name w:val="2344BB9CDC10441FA3A31D555E5CE8C9"/>
  </w:style>
  <w:style w:type="paragraph" w:customStyle="1" w:styleId="9ACC83874A25497DB6B0FDC363361E5F">
    <w:name w:val="9ACC83874A25497DB6B0FDC363361E5F"/>
  </w:style>
  <w:style w:type="paragraph" w:customStyle="1" w:styleId="9346F0392F324F86A1C388FD83F5921E">
    <w:name w:val="9346F0392F324F86A1C388FD83F5921E"/>
  </w:style>
  <w:style w:type="paragraph" w:customStyle="1" w:styleId="04AC10E413314352B4723B1ACB9411BC">
    <w:name w:val="04AC10E413314352B4723B1ACB9411BC"/>
  </w:style>
  <w:style w:type="paragraph" w:customStyle="1" w:styleId="BA21A5E6B5C44301B1B53737151EB190">
    <w:name w:val="BA21A5E6B5C44301B1B53737151EB190"/>
  </w:style>
  <w:style w:type="paragraph" w:customStyle="1" w:styleId="BB377DDBCBE748C792623653EF2D546C">
    <w:name w:val="BB377DDBCBE748C792623653EF2D546C"/>
  </w:style>
  <w:style w:type="paragraph" w:customStyle="1" w:styleId="F8724113519E454E992C20665DF45307">
    <w:name w:val="F8724113519E454E992C20665DF45307"/>
  </w:style>
  <w:style w:type="paragraph" w:customStyle="1" w:styleId="7FF9E270E4054D6EBB5DD68F1B9E110E">
    <w:name w:val="7FF9E270E4054D6EBB5DD68F1B9E110E"/>
  </w:style>
  <w:style w:type="paragraph" w:customStyle="1" w:styleId="8002FF922D194FC38FA1CC4940F1D96B">
    <w:name w:val="8002FF922D194FC38FA1CC4940F1D96B"/>
  </w:style>
  <w:style w:type="paragraph" w:customStyle="1" w:styleId="5095998563424D4CBD223253A544F97B">
    <w:name w:val="5095998563424D4CBD223253A544F97B"/>
  </w:style>
  <w:style w:type="paragraph" w:customStyle="1" w:styleId="F0A22136187E42558C8DE947B1819439">
    <w:name w:val="F0A22136187E42558C8DE947B1819439"/>
  </w:style>
  <w:style w:type="paragraph" w:customStyle="1" w:styleId="C527D7AA3D7048A2AA9E51DF8CD6845D">
    <w:name w:val="C527D7AA3D7048A2AA9E51DF8CD6845D"/>
  </w:style>
  <w:style w:type="paragraph" w:customStyle="1" w:styleId="08998BEAAFB74B268C66A87A03F20CFA">
    <w:name w:val="08998BEAAFB74B268C66A87A03F20CFA"/>
  </w:style>
  <w:style w:type="paragraph" w:customStyle="1" w:styleId="3FFDD50F6F504EE8BEB36DEFBE1C2200">
    <w:name w:val="3FFDD50F6F504EE8BEB36DEFBE1C2200"/>
  </w:style>
  <w:style w:type="paragraph" w:customStyle="1" w:styleId="ADAF67AFA3504F8E8E257C56C88FF225">
    <w:name w:val="ADAF67AFA3504F8E8E257C56C88FF225"/>
  </w:style>
  <w:style w:type="paragraph" w:customStyle="1" w:styleId="21E690FA76D54AD0855C0330A52E1BF8">
    <w:name w:val="21E690FA76D54AD0855C0330A52E1BF8"/>
  </w:style>
  <w:style w:type="paragraph" w:customStyle="1" w:styleId="0394857ACD9E44CE9517099F9BEC55F7">
    <w:name w:val="0394857ACD9E44CE9517099F9BEC55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F5750A6-56F1-4D09-95BB-BDE75000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BC0577-C0C8-4C7F-993F-79094CBDD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B1FCB-B09B-4B5F-B80A-8B8690247E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March 2020</cp:keywords>
  <cp:lastModifiedBy/>
  <cp:revision>1</cp:revision>
  <dcterms:created xsi:type="dcterms:W3CDTF">2020-02-24T01:57:00Z</dcterms:created>
  <dcterms:modified xsi:type="dcterms:W3CDTF">2020-03-02T22:21:00Z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